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51E" w:rsidRPr="00472D27" w:rsidRDefault="00252C67" w:rsidP="00AD37CB">
      <w:pPr>
        <w:pStyle w:val="a6"/>
        <w:spacing w:line="500" w:lineRule="exact"/>
        <w:jc w:val="left"/>
        <w:rPr>
          <w:rFonts w:ascii="ＭＳ ゴシック" w:eastAsia="ＭＳ ゴシック" w:hAnsi="ＭＳ ゴシック"/>
          <w:b/>
        </w:rPr>
      </w:pPr>
      <w:bookmarkStart w:id="0" w:name="_GoBack"/>
      <w:bookmarkEnd w:id="0"/>
      <w:r w:rsidRPr="00472D27">
        <w:rPr>
          <w:rFonts w:ascii="ＭＳ ゴシック" w:eastAsia="ＭＳ ゴシック" w:hAnsi="ＭＳ ゴシック" w:hint="eastAsia"/>
          <w:b/>
        </w:rPr>
        <w:t>タイトル</w:t>
      </w:r>
      <w:r w:rsidR="00862E50">
        <w:rPr>
          <w:noProof/>
        </w:rPr>
        <w:pict w14:anchorId="184F583D">
          <v:line id="Line 86" o:spid="_x0000_s1027" style="position:absolute;z-index:1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.6pt,-12.95pt" to="515.3pt,-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"/>
        </w:pict>
      </w:r>
      <w:r w:rsidRPr="00472D27">
        <w:rPr>
          <w:rFonts w:ascii="ＭＳ ゴシック" w:eastAsia="ＭＳ ゴシック" w:hAnsi="ＭＳ ゴシック" w:hint="eastAsia"/>
          <w:b/>
        </w:rPr>
        <w:t>（文字14pt・行間固定値25pt）</w:t>
      </w:r>
    </w:p>
    <w:p w:rsidR="007E6330" w:rsidRPr="00472D27" w:rsidRDefault="00252C67" w:rsidP="00AD37CB">
      <w:pPr>
        <w:pStyle w:val="a6"/>
        <w:spacing w:line="420" w:lineRule="exact"/>
        <w:ind w:left="624"/>
        <w:jc w:val="left"/>
        <w:rPr>
          <w:rFonts w:ascii="ＭＳ ゴシック" w:eastAsia="ＭＳ ゴシック" w:hAnsi="ＭＳ ゴシック"/>
          <w:sz w:val="21"/>
          <w:szCs w:val="21"/>
        </w:rPr>
      </w:pPr>
      <w:r w:rsidRPr="00472D27">
        <w:rPr>
          <w:rFonts w:ascii="ＭＳ ゴシック" w:eastAsia="ＭＳ ゴシック" w:hAnsi="ＭＳ ゴシック" w:hint="eastAsia"/>
          <w:sz w:val="21"/>
          <w:szCs w:val="21"/>
        </w:rPr>
        <w:t>サブタイトル（左インデント11mm・文字10.5pt・行間固定値21pt）</w:t>
      </w:r>
    </w:p>
    <w:p w:rsidR="007E6330" w:rsidRPr="00472D27" w:rsidRDefault="00252C67" w:rsidP="00AD37CB">
      <w:pPr>
        <w:pStyle w:val="a6"/>
        <w:spacing w:line="400" w:lineRule="exact"/>
        <w:jc w:val="left"/>
        <w:rPr>
          <w:rFonts w:ascii="ＭＳ ゴシック" w:eastAsia="ＭＳ ゴシック" w:hAnsi="ＭＳ ゴシック"/>
          <w:b/>
          <w:sz w:val="25"/>
          <w:szCs w:val="25"/>
        </w:rPr>
      </w:pPr>
      <w:r w:rsidRPr="00472D27">
        <w:rPr>
          <w:rFonts w:ascii="ＭＳ ゴシック" w:eastAsia="ＭＳ ゴシック" w:hAnsi="ＭＳ ゴシック" w:hint="eastAsia"/>
          <w:b/>
          <w:sz w:val="25"/>
          <w:szCs w:val="25"/>
        </w:rPr>
        <w:t>Title（文字12.5pt・行間固定値20pt</w:t>
      </w:r>
      <w:r w:rsidRPr="00472D27">
        <w:rPr>
          <w:rFonts w:ascii="ＭＳ ゴシック" w:eastAsia="ＭＳ ゴシック" w:hAnsi="ＭＳ ゴシック"/>
          <w:b/>
          <w:sz w:val="25"/>
          <w:szCs w:val="25"/>
        </w:rPr>
        <w:t>）</w:t>
      </w:r>
    </w:p>
    <w:p w:rsidR="00A63101" w:rsidRPr="00472D27" w:rsidRDefault="00252C67" w:rsidP="00141EDB">
      <w:pPr>
        <w:pStyle w:val="a6"/>
        <w:tabs>
          <w:tab w:val="left" w:pos="4410"/>
        </w:tabs>
        <w:spacing w:line="340" w:lineRule="exact"/>
        <w:ind w:left="624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472D27">
        <w:rPr>
          <w:rFonts w:ascii="ＭＳ ゴシック" w:eastAsia="ＭＳ ゴシック" w:hAnsi="ＭＳ ゴシック" w:hint="eastAsia"/>
          <w:sz w:val="20"/>
          <w:szCs w:val="20"/>
        </w:rPr>
        <w:t>Subtitle（文字10pt・行間固定値17pt）</w:t>
      </w:r>
    </w:p>
    <w:p w:rsidR="00A63101" w:rsidRPr="00472D27" w:rsidRDefault="00252C67" w:rsidP="00AD37CB">
      <w:pPr>
        <w:pStyle w:val="af"/>
        <w:spacing w:line="280" w:lineRule="exact"/>
        <w:jc w:val="left"/>
        <w:rPr>
          <w:rFonts w:ascii="ＭＳ ゴシック" w:eastAsia="ＭＳ ゴシック" w:hAnsi="ＭＳ ゴシック"/>
          <w:b/>
          <w:sz w:val="18"/>
          <w:szCs w:val="18"/>
        </w:rPr>
      </w:pPr>
      <w:r w:rsidRPr="00472D27">
        <w:rPr>
          <w:rFonts w:ascii="ＭＳ ゴシック" w:eastAsia="ＭＳ ゴシック" w:hAnsi="ＭＳ ゴシック" w:hint="eastAsia"/>
          <w:b/>
          <w:sz w:val="18"/>
          <w:szCs w:val="18"/>
        </w:rPr>
        <w:t>氏名</w:t>
      </w:r>
      <w:r w:rsidR="00A63101" w:rsidRPr="00472D27">
        <w:rPr>
          <w:rFonts w:ascii="ＭＳ ゴシック" w:eastAsia="ＭＳ ゴシック" w:hAnsi="ＭＳ ゴシック"/>
          <w:b/>
          <w:sz w:val="18"/>
          <w:szCs w:val="18"/>
        </w:rPr>
        <w:t>*</w:t>
      </w:r>
      <w:r w:rsidRPr="00472D27">
        <w:rPr>
          <w:rFonts w:ascii="ＭＳ ゴシック" w:eastAsia="ＭＳ ゴシック" w:hAnsi="ＭＳ ゴシック" w:hint="eastAsia"/>
          <w:b/>
          <w:sz w:val="18"/>
          <w:szCs w:val="18"/>
        </w:rPr>
        <w:t>（文字９pt・行間固定値14pt）</w:t>
      </w:r>
    </w:p>
    <w:p w:rsidR="005700DF" w:rsidRPr="00472D27" w:rsidRDefault="00252C67" w:rsidP="00FA6805">
      <w:pPr>
        <w:pStyle w:val="af"/>
        <w:spacing w:line="280" w:lineRule="exact"/>
        <w:jc w:val="left"/>
        <w:rPr>
          <w:rFonts w:ascii="ＭＳ ゴシック" w:eastAsia="ＭＳ ゴシック" w:hAnsi="ＭＳ ゴシック"/>
          <w:b/>
          <w:sz w:val="18"/>
          <w:szCs w:val="18"/>
        </w:rPr>
      </w:pPr>
      <w:r w:rsidRPr="00472D27">
        <w:rPr>
          <w:rFonts w:ascii="ＭＳ ゴシック" w:eastAsia="ＭＳ ゴシック" w:hAnsi="ＭＳ ゴシック" w:hint="eastAsia"/>
          <w:b/>
          <w:sz w:val="18"/>
          <w:szCs w:val="18"/>
        </w:rPr>
        <w:t>Name</w:t>
      </w:r>
      <w:r w:rsidR="00FC08F4" w:rsidRPr="00472D27">
        <w:rPr>
          <w:rFonts w:ascii="ＭＳ ゴシック" w:eastAsia="ＭＳ ゴシック" w:hAnsi="ＭＳ ゴシック"/>
          <w:b/>
          <w:sz w:val="18"/>
          <w:szCs w:val="18"/>
        </w:rPr>
        <w:t>*</w:t>
      </w:r>
      <w:r w:rsidRPr="00472D27">
        <w:rPr>
          <w:rFonts w:ascii="ＭＳ ゴシック" w:eastAsia="ＭＳ ゴシック" w:hAnsi="ＭＳ ゴシック" w:hint="eastAsia"/>
          <w:b/>
          <w:sz w:val="18"/>
          <w:szCs w:val="18"/>
        </w:rPr>
        <w:t>（文字９pt・行間固定値14pt）</w:t>
      </w:r>
    </w:p>
    <w:p w:rsidR="00FD62AF" w:rsidRPr="00D42423" w:rsidRDefault="00FD62AF" w:rsidP="002448DA">
      <w:pPr>
        <w:pStyle w:val="aa"/>
        <w:spacing w:line="240" w:lineRule="atLeast"/>
        <w:ind w:firstLineChars="950" w:firstLine="1710"/>
        <w:rPr>
          <w:rFonts w:ascii="Times New Roman" w:hAnsi="Times New Roman"/>
        </w:rPr>
      </w:pPr>
    </w:p>
    <w:p w:rsidR="00FD62AF" w:rsidRPr="00D42423" w:rsidRDefault="00FD62AF" w:rsidP="00405745">
      <w:pPr>
        <w:pStyle w:val="ad"/>
        <w:spacing w:line="240" w:lineRule="atLeast"/>
        <w:jc w:val="left"/>
        <w:rPr>
          <w:color w:val="0000FF"/>
          <w:sz w:val="21"/>
          <w:szCs w:val="21"/>
        </w:rPr>
      </w:pPr>
    </w:p>
    <w:p w:rsidR="00FD62AF" w:rsidRPr="00D42423" w:rsidRDefault="00FD62AF">
      <w:pPr>
        <w:pStyle w:val="aa"/>
        <w:rPr>
          <w:rFonts w:ascii="Times New Roman" w:hAnsi="Times New Roman"/>
        </w:rPr>
        <w:sectPr w:rsidR="00FD62AF" w:rsidRPr="00D42423" w:rsidSect="0035791F">
          <w:headerReference w:type="default" r:id="rId8"/>
          <w:footerReference w:type="even" r:id="rId9"/>
          <w:footerReference w:type="default" r:id="rId10"/>
          <w:pgSz w:w="11906" w:h="16838" w:code="9"/>
          <w:pgMar w:top="1247" w:right="794" w:bottom="1418" w:left="794" w:header="624" w:footer="624" w:gutter="0"/>
          <w:pgNumType w:start="1"/>
          <w:cols w:space="425"/>
          <w:docGrid w:type="lines" w:linePitch="286"/>
        </w:sectPr>
      </w:pPr>
    </w:p>
    <w:p w:rsidR="00A74E30" w:rsidRPr="00472D27" w:rsidRDefault="00A63101" w:rsidP="002A13D1">
      <w:pPr>
        <w:spacing w:line="280" w:lineRule="exact"/>
        <w:rPr>
          <w:rFonts w:ascii="ＭＳ ゴシック" w:eastAsia="ＭＳ ゴシック" w:hAnsi="ＭＳ ゴシック"/>
          <w:b/>
          <w:szCs w:val="18"/>
        </w:rPr>
      </w:pPr>
      <w:r w:rsidRPr="00472D27">
        <w:rPr>
          <w:rFonts w:ascii="ＭＳ ゴシック" w:eastAsia="ＭＳ ゴシック" w:hAnsi="ＭＳ ゴシック" w:hint="eastAsia"/>
          <w:b/>
          <w:szCs w:val="18"/>
        </w:rPr>
        <w:t>要　旨</w:t>
      </w:r>
    </w:p>
    <w:p w:rsidR="00901F3A" w:rsidRPr="00472D27" w:rsidRDefault="00E20B36" w:rsidP="002A13D1">
      <w:pPr>
        <w:pStyle w:val="ac"/>
        <w:spacing w:line="280" w:lineRule="exact"/>
        <w:ind w:firstLine="180"/>
        <w:rPr>
          <w:rFonts w:ascii="ＭＳ ゴシック" w:eastAsia="ＭＳ ゴシック" w:hAnsi="ＭＳ ゴシック"/>
          <w:szCs w:val="18"/>
        </w:rPr>
      </w:pPr>
      <w:r w:rsidRPr="00472D27">
        <w:rPr>
          <w:rFonts w:ascii="ＭＳ ゴシック" w:eastAsia="ＭＳ ゴシック" w:hAnsi="ＭＳ ゴシック" w:hint="eastAsia"/>
          <w:szCs w:val="18"/>
        </w:rPr>
        <w:t>ゴシック</w:t>
      </w:r>
      <w:r w:rsidR="00B62DC2" w:rsidRPr="00472D27">
        <w:rPr>
          <w:rFonts w:ascii="ＭＳ ゴシック" w:eastAsia="ＭＳ ゴシック" w:hAnsi="ＭＳ ゴシック" w:hint="eastAsia"/>
          <w:szCs w:val="18"/>
        </w:rPr>
        <w:t>（横26文字・９pt・14pt）</w:t>
      </w:r>
    </w:p>
    <w:p w:rsidR="00137036" w:rsidRPr="00472D27" w:rsidRDefault="00137036" w:rsidP="002A13D1">
      <w:pPr>
        <w:spacing w:line="280" w:lineRule="exact"/>
        <w:rPr>
          <w:rFonts w:ascii="ＭＳ ゴシック" w:eastAsia="ＭＳ ゴシック" w:hAnsi="ＭＳ ゴシック"/>
          <w:szCs w:val="18"/>
        </w:rPr>
      </w:pPr>
    </w:p>
    <w:p w:rsidR="006F41A9" w:rsidRPr="00472D27" w:rsidRDefault="006F41A9" w:rsidP="002A13D1">
      <w:pPr>
        <w:spacing w:line="280" w:lineRule="exact"/>
        <w:rPr>
          <w:rFonts w:ascii="ＭＳ ゴシック" w:eastAsia="ＭＳ ゴシック" w:hAnsi="ＭＳ ゴシック"/>
          <w:szCs w:val="18"/>
        </w:rPr>
      </w:pPr>
    </w:p>
    <w:p w:rsidR="006F41A9" w:rsidRPr="00472D27" w:rsidRDefault="006F41A9" w:rsidP="002A13D1">
      <w:pPr>
        <w:spacing w:line="280" w:lineRule="exact"/>
        <w:rPr>
          <w:rFonts w:ascii="ＭＳ ゴシック" w:eastAsia="ＭＳ ゴシック" w:hAnsi="ＭＳ ゴシック"/>
          <w:szCs w:val="18"/>
        </w:rPr>
      </w:pPr>
    </w:p>
    <w:p w:rsidR="006F41A9" w:rsidRPr="00472D27" w:rsidRDefault="006F41A9" w:rsidP="002A13D1">
      <w:pPr>
        <w:spacing w:line="280" w:lineRule="exact"/>
        <w:rPr>
          <w:rFonts w:ascii="ＭＳ ゴシック" w:eastAsia="ＭＳ ゴシック" w:hAnsi="ＭＳ ゴシック"/>
          <w:szCs w:val="18"/>
        </w:rPr>
      </w:pPr>
    </w:p>
    <w:p w:rsidR="006F41A9" w:rsidRPr="00472D27" w:rsidRDefault="006F41A9" w:rsidP="002A13D1">
      <w:pPr>
        <w:spacing w:line="280" w:lineRule="exact"/>
        <w:rPr>
          <w:rFonts w:ascii="ＭＳ ゴシック" w:eastAsia="ＭＳ ゴシック" w:hAnsi="ＭＳ ゴシック"/>
          <w:szCs w:val="18"/>
        </w:rPr>
      </w:pPr>
    </w:p>
    <w:p w:rsidR="006F41A9" w:rsidRPr="00472D27" w:rsidRDefault="006F41A9" w:rsidP="002A13D1">
      <w:pPr>
        <w:spacing w:line="280" w:lineRule="exact"/>
        <w:rPr>
          <w:rFonts w:ascii="ＭＳ ゴシック" w:eastAsia="ＭＳ ゴシック" w:hAnsi="ＭＳ ゴシック"/>
          <w:szCs w:val="18"/>
        </w:rPr>
      </w:pPr>
    </w:p>
    <w:p w:rsidR="006F41A9" w:rsidRPr="00472D27" w:rsidRDefault="006F41A9" w:rsidP="002A13D1">
      <w:pPr>
        <w:spacing w:line="280" w:lineRule="exact"/>
        <w:rPr>
          <w:rFonts w:ascii="ＭＳ ゴシック" w:eastAsia="ＭＳ ゴシック" w:hAnsi="ＭＳ ゴシック"/>
          <w:szCs w:val="18"/>
        </w:rPr>
      </w:pPr>
    </w:p>
    <w:p w:rsidR="006F41A9" w:rsidRPr="00472D27" w:rsidRDefault="006F41A9" w:rsidP="002A13D1">
      <w:pPr>
        <w:spacing w:line="280" w:lineRule="exact"/>
        <w:rPr>
          <w:rFonts w:ascii="ＭＳ ゴシック" w:eastAsia="ＭＳ ゴシック" w:hAnsi="ＭＳ ゴシック"/>
          <w:szCs w:val="18"/>
        </w:rPr>
      </w:pPr>
    </w:p>
    <w:p w:rsidR="006F41A9" w:rsidRDefault="006F41A9" w:rsidP="002A13D1">
      <w:pPr>
        <w:spacing w:line="280" w:lineRule="exact"/>
        <w:rPr>
          <w:rFonts w:ascii="Times New Roman" w:hAnsi="Times New Roman"/>
        </w:rPr>
      </w:pPr>
    </w:p>
    <w:p w:rsidR="00FA6805" w:rsidRPr="00472D27" w:rsidRDefault="00B62DC2" w:rsidP="00FF1A11">
      <w:pPr>
        <w:spacing w:line="280" w:lineRule="exact"/>
        <w:ind w:firstLineChars="100" w:firstLine="180"/>
        <w:rPr>
          <w:rFonts w:ascii="ＭＳ ゴシック" w:eastAsia="ＭＳ ゴシック" w:hAnsi="ＭＳ ゴシック"/>
        </w:rPr>
      </w:pPr>
      <w:r w:rsidRPr="00472D27">
        <w:rPr>
          <w:rFonts w:ascii="ＭＳ ゴシック" w:eastAsia="ＭＳ ゴシック" w:hAnsi="ＭＳ ゴシック" w:hint="eastAsia"/>
          <w:color w:val="A6A6A6"/>
        </w:rPr>
        <w:t>１行アキ</w:t>
      </w:r>
    </w:p>
    <w:p w:rsidR="005700DF" w:rsidRPr="00472D27" w:rsidRDefault="005700DF" w:rsidP="002A13D1">
      <w:pPr>
        <w:pStyle w:val="afb"/>
        <w:spacing w:line="280" w:lineRule="exact"/>
        <w:ind w:left="1084" w:hangingChars="600" w:hanging="1084"/>
        <w:rPr>
          <w:rFonts w:ascii="ＭＳ ゴシック" w:eastAsia="ＭＳ ゴシック" w:hAnsi="ＭＳ ゴシック" w:cs="ATC-52364f5c90e857fa672c*R-1"/>
          <w:b/>
          <w:bCs/>
        </w:rPr>
      </w:pPr>
      <w:r w:rsidRPr="00472D27">
        <w:rPr>
          <w:rStyle w:val="13Q"/>
          <w:rFonts w:ascii="ＭＳ ゴシック" w:eastAsia="ＭＳ ゴシック" w:hAnsi="ＭＳ ゴシック" w:hint="eastAsia"/>
        </w:rPr>
        <w:t>キーワード</w:t>
      </w:r>
      <w:r w:rsidRPr="00472D27">
        <w:rPr>
          <w:rFonts w:ascii="ＭＳ ゴシック" w:eastAsia="ＭＳ ゴシック" w:hAnsi="ＭＳ ゴシック" w:cs="ATC-52364f5c90e857fa672c*R-1" w:hint="eastAsia"/>
          <w:b/>
          <w:bCs/>
        </w:rPr>
        <w:t>：</w:t>
      </w:r>
      <w:r w:rsidR="00B62DC2" w:rsidRPr="00472D27">
        <w:rPr>
          <w:rFonts w:ascii="ＭＳ 明朝" w:eastAsia="ＭＳ 明朝" w:hAnsi="ＭＳ 明朝" w:cs="ATC-52364f5c90e857fa672c*R-1" w:hint="eastAsia"/>
          <w:bCs/>
        </w:rPr>
        <w:t>明朝（９pt・14pt）</w:t>
      </w:r>
      <w:r w:rsidR="003171A3" w:rsidRPr="00472D27">
        <w:rPr>
          <w:rFonts w:ascii="ＭＳ 明朝" w:eastAsia="ＭＳ 明朝" w:hAnsi="ＭＳ 明朝" w:cs="ATC-52364f5c90e857fa672c*R-1" w:hint="eastAsia"/>
          <w:bCs/>
        </w:rPr>
        <w:t>，</w:t>
      </w:r>
      <w:r w:rsidR="00A757D9" w:rsidRPr="00472D27">
        <w:rPr>
          <w:rFonts w:ascii="ＭＳ 明朝" w:eastAsia="ＭＳ 明朝" w:hAnsi="ＭＳ 明朝" w:cs="ATC-52364f5c90e857fa672c*R-1" w:hint="eastAsia"/>
          <w:bCs/>
        </w:rPr>
        <w:t>●●●</w:t>
      </w:r>
      <w:r w:rsidR="003C17AE" w:rsidRPr="00472D27">
        <w:rPr>
          <w:rFonts w:ascii="ＭＳ 明朝" w:eastAsia="ＭＳ 明朝" w:hAnsi="ＭＳ 明朝" w:cs="ATC-52364f5c90e857fa672c*R-1" w:hint="eastAsia"/>
          <w:bCs/>
        </w:rPr>
        <w:t>，</w:t>
      </w:r>
      <w:r w:rsidR="00A757D9" w:rsidRPr="00472D27">
        <w:rPr>
          <w:rFonts w:ascii="ＭＳ 明朝" w:eastAsia="ＭＳ 明朝" w:hAnsi="ＭＳ 明朝" w:cs="ATC-52364f5c90e857fa672c*R-1" w:hint="eastAsia"/>
          <w:bCs/>
        </w:rPr>
        <w:t>●●●</w:t>
      </w:r>
      <w:r w:rsidR="003C17AE" w:rsidRPr="00472D27">
        <w:rPr>
          <w:rFonts w:ascii="ＭＳ 明朝" w:eastAsia="ＭＳ 明朝" w:hAnsi="ＭＳ 明朝" w:cs="ATC-52364f5c90e857fa672c*R-1" w:hint="eastAsia"/>
          <w:bCs/>
        </w:rPr>
        <w:t>，</w:t>
      </w:r>
      <w:r w:rsidR="00A757D9" w:rsidRPr="00472D27">
        <w:rPr>
          <w:rFonts w:ascii="ＭＳ 明朝" w:eastAsia="ＭＳ 明朝" w:hAnsi="ＭＳ 明朝" w:cs="ATC-52364f5c90e857fa672c*R-1" w:hint="eastAsia"/>
          <w:bCs/>
        </w:rPr>
        <w:t>●●●</w:t>
      </w:r>
      <w:r w:rsidR="003C17AE" w:rsidRPr="00472D27">
        <w:rPr>
          <w:rFonts w:ascii="ＭＳ 明朝" w:eastAsia="ＭＳ 明朝" w:hAnsi="ＭＳ 明朝" w:cs="ATC-52364f5c90e857fa672c*R-1" w:hint="eastAsia"/>
          <w:bCs/>
        </w:rPr>
        <w:t>，</w:t>
      </w:r>
      <w:r w:rsidR="00A757D9" w:rsidRPr="00472D27">
        <w:rPr>
          <w:rFonts w:ascii="ＭＳ 明朝" w:eastAsia="ＭＳ 明朝" w:hAnsi="ＭＳ 明朝" w:cs="ATC-52364f5c90e857fa672c*R-1" w:hint="eastAsia"/>
          <w:bCs/>
        </w:rPr>
        <w:t>●●●</w:t>
      </w:r>
      <w:r w:rsidR="003C17AE" w:rsidRPr="00472D27">
        <w:rPr>
          <w:rFonts w:ascii="ＭＳ 明朝" w:eastAsia="ＭＳ 明朝" w:hAnsi="ＭＳ 明朝" w:cs="ATC-52364f5c90e857fa672c*R-1" w:hint="eastAsia"/>
          <w:bCs/>
        </w:rPr>
        <w:t>，</w:t>
      </w:r>
      <w:r w:rsidR="00A757D9" w:rsidRPr="00472D27">
        <w:rPr>
          <w:rFonts w:ascii="ＭＳ 明朝" w:eastAsia="ＭＳ 明朝" w:hAnsi="ＭＳ 明朝" w:cs="ATC-52364f5c90e857fa672c*R-1" w:hint="eastAsia"/>
          <w:bCs/>
        </w:rPr>
        <w:t>●●●</w:t>
      </w:r>
    </w:p>
    <w:p w:rsidR="006F41A9" w:rsidRPr="00472D27" w:rsidRDefault="00862E50" w:rsidP="002A13D1">
      <w:pPr>
        <w:spacing w:line="280" w:lineRule="exact"/>
        <w:rPr>
          <w:rFonts w:ascii="ＭＳ ゴシック" w:eastAsia="ＭＳ ゴシック" w:hAnsi="ＭＳ ゴシック"/>
          <w:b/>
          <w:szCs w:val="18"/>
        </w:rPr>
      </w:pPr>
      <w:r>
        <w:rPr>
          <w:noProof/>
        </w:rPr>
        <w:pict w14:anchorId="263ED03C">
          <v:line id="_x0000_s1026" style="position:absolute;left:0;text-align:left;z-index: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14.75pt,7.55pt" to="501.15pt,7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"/>
        </w:pict>
      </w:r>
    </w:p>
    <w:p w:rsidR="00FA6805" w:rsidRPr="00472D27" w:rsidRDefault="00FA6805" w:rsidP="002A13D1">
      <w:pPr>
        <w:spacing w:line="280" w:lineRule="exact"/>
        <w:rPr>
          <w:rFonts w:ascii="ＭＳ ゴシック" w:eastAsia="ＭＳ ゴシック" w:hAnsi="ＭＳ ゴシック"/>
          <w:b/>
          <w:szCs w:val="18"/>
        </w:rPr>
      </w:pPr>
      <w:r w:rsidRPr="00472D27">
        <w:rPr>
          <w:rFonts w:ascii="ＭＳ ゴシック" w:eastAsia="ＭＳ ゴシック" w:hAnsi="ＭＳ ゴシック"/>
          <w:b/>
          <w:szCs w:val="18"/>
        </w:rPr>
        <w:t>Summary</w:t>
      </w:r>
    </w:p>
    <w:p w:rsidR="001E0BA7" w:rsidRPr="00472D27" w:rsidRDefault="00064F5F" w:rsidP="00E20B36">
      <w:pPr>
        <w:pStyle w:val="ac"/>
        <w:spacing w:line="280" w:lineRule="exact"/>
        <w:ind w:firstLineChars="200" w:firstLine="320"/>
        <w:rPr>
          <w:rFonts w:ascii="ＭＳ ゴシック" w:eastAsia="ＭＳ ゴシック" w:hAnsi="ＭＳ ゴシック"/>
          <w:sz w:val="16"/>
          <w:szCs w:val="16"/>
        </w:rPr>
      </w:pPr>
      <w:r w:rsidRPr="00472D27">
        <w:rPr>
          <w:rFonts w:ascii="ＭＳ ゴシック" w:eastAsia="ＭＳ ゴシック" w:hAnsi="ＭＳ ゴシック" w:hint="eastAsia"/>
          <w:sz w:val="16"/>
          <w:szCs w:val="16"/>
        </w:rPr>
        <w:t>Since 2003, we have</w:t>
      </w:r>
      <w:r w:rsidR="00B62DC2" w:rsidRPr="00472D27">
        <w:rPr>
          <w:rFonts w:ascii="ＭＳ ゴシック" w:eastAsia="ＭＳ ゴシック" w:hAnsi="ＭＳ ゴシック" w:hint="eastAsia"/>
          <w:sz w:val="16"/>
          <w:szCs w:val="16"/>
        </w:rPr>
        <w:t>（8pt・14pt）</w:t>
      </w:r>
    </w:p>
    <w:p w:rsidR="001E0BA7" w:rsidRPr="005700DF" w:rsidRDefault="001E0BA7" w:rsidP="00B62DC2">
      <w:pPr>
        <w:spacing w:line="280" w:lineRule="exact"/>
        <w:ind w:firstLineChars="100" w:firstLine="181"/>
        <w:rPr>
          <w:rFonts w:ascii="Times New Roman" w:hAnsi="Times New Roman"/>
          <w:b/>
        </w:rPr>
      </w:pPr>
    </w:p>
    <w:p w:rsidR="001E0BA7" w:rsidRPr="005700DF" w:rsidRDefault="001E0BA7" w:rsidP="00FF1A11">
      <w:pPr>
        <w:spacing w:line="280" w:lineRule="exact"/>
        <w:ind w:firstLineChars="100" w:firstLine="181"/>
        <w:rPr>
          <w:rFonts w:ascii="Times New Roman" w:hAnsi="Times New Roman"/>
          <w:b/>
        </w:rPr>
      </w:pPr>
    </w:p>
    <w:p w:rsidR="001E0BA7" w:rsidRPr="005700DF" w:rsidRDefault="001E0BA7" w:rsidP="00FF1A11">
      <w:pPr>
        <w:spacing w:line="280" w:lineRule="exact"/>
        <w:ind w:firstLineChars="100" w:firstLine="181"/>
        <w:rPr>
          <w:rFonts w:ascii="Times New Roman" w:hAnsi="Times New Roman"/>
          <w:b/>
        </w:rPr>
      </w:pPr>
    </w:p>
    <w:p w:rsidR="00DD626A" w:rsidRDefault="00DD626A" w:rsidP="00FF1A11">
      <w:pPr>
        <w:pStyle w:val="a1"/>
        <w:spacing w:line="280" w:lineRule="exact"/>
        <w:ind w:left="0" w:firstLineChars="100" w:firstLine="180"/>
      </w:pPr>
      <w:bookmarkStart w:id="1" w:name="_Toc16350597"/>
    </w:p>
    <w:p w:rsidR="003E40B8" w:rsidRDefault="003E40B8" w:rsidP="00FF1A11">
      <w:pPr>
        <w:pStyle w:val="a1"/>
        <w:spacing w:line="280" w:lineRule="exact"/>
        <w:ind w:left="0" w:firstLineChars="100" w:firstLine="180"/>
      </w:pPr>
    </w:p>
    <w:p w:rsidR="003E40B8" w:rsidRDefault="003E40B8" w:rsidP="00FF1A11">
      <w:pPr>
        <w:pStyle w:val="a1"/>
        <w:spacing w:line="280" w:lineRule="exact"/>
        <w:ind w:left="0" w:firstLineChars="100" w:firstLine="180"/>
      </w:pPr>
    </w:p>
    <w:p w:rsidR="003E40B8" w:rsidRDefault="003E40B8" w:rsidP="00FF1A11">
      <w:pPr>
        <w:pStyle w:val="a1"/>
        <w:spacing w:line="280" w:lineRule="exact"/>
        <w:ind w:left="0" w:firstLineChars="100" w:firstLine="180"/>
      </w:pPr>
    </w:p>
    <w:p w:rsidR="00FA6805" w:rsidRDefault="00FA6805" w:rsidP="00FF1A11">
      <w:pPr>
        <w:pStyle w:val="a1"/>
        <w:spacing w:line="280" w:lineRule="exact"/>
        <w:ind w:left="0" w:firstLineChars="100" w:firstLine="180"/>
      </w:pPr>
    </w:p>
    <w:p w:rsidR="006F41A9" w:rsidRDefault="006F41A9" w:rsidP="00FF1A11">
      <w:pPr>
        <w:pStyle w:val="a1"/>
        <w:spacing w:line="280" w:lineRule="exact"/>
        <w:ind w:left="0" w:firstLineChars="100" w:firstLine="180"/>
      </w:pPr>
    </w:p>
    <w:p w:rsidR="003E40B8" w:rsidRPr="003E40B8" w:rsidRDefault="00B62DC2" w:rsidP="00FF1A11">
      <w:pPr>
        <w:pStyle w:val="a1"/>
        <w:spacing w:line="280" w:lineRule="exact"/>
        <w:ind w:left="0" w:firstLineChars="100" w:firstLine="180"/>
      </w:pPr>
      <w:r w:rsidRPr="00472D27">
        <w:rPr>
          <w:rFonts w:ascii="ＭＳ ゴシック" w:eastAsia="ＭＳ ゴシック" w:hAnsi="ＭＳ ゴシック" w:hint="eastAsia"/>
          <w:color w:val="A6A6A6"/>
        </w:rPr>
        <w:t>１行アキ</w:t>
      </w:r>
    </w:p>
    <w:p w:rsidR="001E0BA7" w:rsidRPr="00472D27" w:rsidRDefault="005700DF" w:rsidP="002A13D1">
      <w:pPr>
        <w:pStyle w:val="a1"/>
        <w:spacing w:line="280" w:lineRule="exact"/>
        <w:ind w:left="858" w:hangingChars="475" w:hanging="858"/>
        <w:jc w:val="left"/>
        <w:rPr>
          <w:rFonts w:ascii="ＭＳ ゴシック" w:eastAsia="ＭＳ ゴシック" w:hAnsi="ＭＳ ゴシック"/>
          <w:szCs w:val="18"/>
        </w:rPr>
      </w:pPr>
      <w:r w:rsidRPr="00472D27">
        <w:rPr>
          <w:rFonts w:ascii="ＭＳ ゴシック" w:eastAsia="ＭＳ ゴシック" w:hAnsi="ＭＳ ゴシック"/>
          <w:b/>
          <w:szCs w:val="18"/>
        </w:rPr>
        <w:t>Keywords:</w:t>
      </w:r>
      <w:r w:rsidR="00B62DC2" w:rsidRPr="00472D27">
        <w:rPr>
          <w:rFonts w:hAnsi="ＭＳ 明朝" w:hint="eastAsia"/>
          <w:i/>
          <w:szCs w:val="18"/>
        </w:rPr>
        <w:t>明朝斜体（９pt・14pt）</w:t>
      </w:r>
      <w:r w:rsidR="003C17AE" w:rsidRPr="00472D27">
        <w:rPr>
          <w:rFonts w:hAnsi="ＭＳ 明朝" w:hint="eastAsia"/>
          <w:i/>
          <w:szCs w:val="18"/>
        </w:rPr>
        <w:t>,</w:t>
      </w:r>
      <w:r w:rsidR="003171A3" w:rsidRPr="00472D27">
        <w:rPr>
          <w:rFonts w:hAnsi="ＭＳ 明朝" w:hint="eastAsia"/>
          <w:i/>
          <w:szCs w:val="18"/>
        </w:rPr>
        <w:t xml:space="preserve"> </w:t>
      </w:r>
      <w:r w:rsidR="003C17AE" w:rsidRPr="00472D27">
        <w:rPr>
          <w:rFonts w:hAnsi="ＭＳ 明朝" w:hint="eastAsia"/>
          <w:i/>
          <w:szCs w:val="18"/>
        </w:rPr>
        <w:t>aaa, aaa, aaa, aaa, aaa, aaa, aaa, aaa, aaa, aaa</w:t>
      </w:r>
    </w:p>
    <w:p w:rsidR="00DD626A" w:rsidRDefault="00DD626A" w:rsidP="00FF1A11">
      <w:pPr>
        <w:pStyle w:val="a1"/>
        <w:spacing w:line="280" w:lineRule="exact"/>
        <w:ind w:left="0" w:firstLineChars="100" w:firstLine="180"/>
        <w:jc w:val="center"/>
        <w:rPr>
          <w:rFonts w:ascii="Times New Roman" w:hAnsi="ＭＳ 明朝"/>
          <w:szCs w:val="21"/>
        </w:rPr>
      </w:pPr>
    </w:p>
    <w:p w:rsidR="00DD626A" w:rsidRDefault="00DD626A" w:rsidP="00FF1A11">
      <w:pPr>
        <w:pStyle w:val="a1"/>
        <w:spacing w:line="280" w:lineRule="exact"/>
        <w:ind w:left="0" w:firstLineChars="100" w:firstLine="180"/>
        <w:jc w:val="center"/>
        <w:rPr>
          <w:rFonts w:ascii="Times New Roman" w:hAnsi="ＭＳ 明朝"/>
          <w:szCs w:val="21"/>
        </w:rPr>
        <w:sectPr w:rsidR="00DD626A" w:rsidSect="0035791F">
          <w:headerReference w:type="default" r:id="rId11"/>
          <w:type w:val="continuous"/>
          <w:pgSz w:w="11906" w:h="16838" w:code="9"/>
          <w:pgMar w:top="1247" w:right="1021" w:bottom="1247" w:left="1021" w:header="624" w:footer="624" w:gutter="0"/>
          <w:cols w:num="2" w:space="504"/>
          <w:docGrid w:type="linesAndChars" w:linePitch="275"/>
        </w:sectPr>
      </w:pPr>
    </w:p>
    <w:p w:rsidR="00F319C6" w:rsidRPr="00F319C6" w:rsidRDefault="00064F5F" w:rsidP="0035791F">
      <w:pPr>
        <w:pStyle w:val="1"/>
        <w:spacing w:line="280" w:lineRule="exact"/>
      </w:pPr>
      <w:r>
        <w:rPr>
          <w:rFonts w:hint="eastAsia"/>
        </w:rPr>
        <w:t>研究の目的</w:t>
      </w:r>
      <w:r w:rsidR="00D27428">
        <w:rPr>
          <w:rFonts w:hint="eastAsia"/>
        </w:rPr>
        <w:t>（文字10pt・行間固定値14pt）</w:t>
      </w:r>
    </w:p>
    <w:p w:rsidR="00F319C6" w:rsidRPr="00472D27" w:rsidRDefault="00D27428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  <w:r w:rsidRPr="00472D27">
        <w:rPr>
          <w:rFonts w:hAnsi="ＭＳ 明朝" w:hint="eastAsia"/>
          <w:szCs w:val="18"/>
        </w:rPr>
        <w:t>本文26文字×２段×52行（９pt・14pt</w:t>
      </w:r>
      <w:r w:rsidRPr="00472D27">
        <w:rPr>
          <w:rFonts w:hAnsi="ＭＳ 明朝"/>
          <w:szCs w:val="18"/>
        </w:rPr>
        <w:t>）</w:t>
      </w:r>
    </w:p>
    <w:p w:rsidR="0004496E" w:rsidRPr="00D42423" w:rsidRDefault="00E20B36" w:rsidP="0035791F">
      <w:pPr>
        <w:pStyle w:val="a1"/>
        <w:spacing w:line="280" w:lineRule="exact"/>
        <w:ind w:left="0"/>
        <w:rPr>
          <w:rFonts w:ascii="Times New Roman" w:hAnsi="Times New Roman"/>
        </w:rPr>
      </w:pPr>
      <w:r w:rsidRPr="00472D27">
        <w:rPr>
          <w:rFonts w:ascii="ＭＳ ゴシック" w:eastAsia="ＭＳ ゴシック" w:hAnsi="ＭＳ ゴシック" w:hint="eastAsia"/>
          <w:color w:val="A6A6A6"/>
        </w:rPr>
        <w:t>１行アキ</w:t>
      </w:r>
    </w:p>
    <w:bookmarkEnd w:id="1"/>
    <w:p w:rsidR="003E40B8" w:rsidRPr="00F319C6" w:rsidRDefault="00A757D9" w:rsidP="0035791F">
      <w:pPr>
        <w:pStyle w:val="1"/>
        <w:spacing w:line="280" w:lineRule="exact"/>
      </w:pPr>
      <w:r w:rsidRPr="00A757D9">
        <w:rPr>
          <w:rFonts w:hint="eastAsia"/>
        </w:rPr>
        <w:t>●●●</w:t>
      </w:r>
    </w:p>
    <w:p w:rsidR="003E40B8" w:rsidRPr="00472D27" w:rsidRDefault="00A757D9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  <w:r w:rsidRPr="00472D27">
        <w:rPr>
          <w:rFonts w:hAnsi="ＭＳ 明朝" w:hint="eastAsia"/>
          <w:szCs w:val="18"/>
        </w:rPr>
        <w:t>●●●</w:t>
      </w: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3E40B8" w:rsidRPr="00F319C6" w:rsidRDefault="00A757D9" w:rsidP="0035791F">
      <w:pPr>
        <w:pStyle w:val="1"/>
        <w:spacing w:line="280" w:lineRule="exact"/>
      </w:pPr>
      <w:r w:rsidRPr="00A757D9">
        <w:rPr>
          <w:rFonts w:hint="eastAsia"/>
        </w:rPr>
        <w:t>●●●</w:t>
      </w:r>
    </w:p>
    <w:p w:rsidR="003E40B8" w:rsidRPr="00472D27" w:rsidRDefault="00A757D9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  <w:r w:rsidRPr="00472D27">
        <w:rPr>
          <w:rFonts w:hAnsi="ＭＳ 明朝" w:hint="eastAsia"/>
          <w:szCs w:val="18"/>
        </w:rPr>
        <w:t>●●●</w:t>
      </w: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Pr="00472D27" w:rsidRDefault="00F319C6" w:rsidP="0035791F">
      <w:pPr>
        <w:pStyle w:val="a1"/>
        <w:spacing w:line="280" w:lineRule="exact"/>
        <w:ind w:left="0" w:firstLineChars="100" w:firstLine="180"/>
        <w:rPr>
          <w:rFonts w:hAnsi="ＭＳ 明朝"/>
          <w:szCs w:val="18"/>
        </w:rPr>
      </w:pPr>
    </w:p>
    <w:p w:rsidR="00F319C6" w:rsidRDefault="00F319C6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6F41A9" w:rsidRDefault="006F41A9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6F41A9" w:rsidRDefault="006F41A9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286E9C" w:rsidRDefault="00286E9C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D27428" w:rsidRDefault="00D27428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D27428" w:rsidRDefault="00D27428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141EDB" w:rsidRDefault="00141EDB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E20B36" w:rsidRDefault="00E20B36" w:rsidP="0035791F">
      <w:pPr>
        <w:pStyle w:val="a1"/>
        <w:spacing w:line="280" w:lineRule="exact"/>
        <w:ind w:left="0" w:firstLineChars="100" w:firstLine="180"/>
        <w:rPr>
          <w:rFonts w:ascii="Times New Roman" w:hAnsi="Times New Roman"/>
        </w:rPr>
      </w:pPr>
    </w:p>
    <w:p w:rsidR="00E20B36" w:rsidRPr="00472D27" w:rsidRDefault="00E20B36" w:rsidP="0035791F">
      <w:pPr>
        <w:spacing w:line="280" w:lineRule="exact"/>
        <w:ind w:firstLineChars="100" w:firstLine="180"/>
        <w:rPr>
          <w:rFonts w:ascii="ＭＳ ゴシック" w:eastAsia="ＭＳ ゴシック" w:hAnsi="ＭＳ ゴシック"/>
        </w:rPr>
      </w:pPr>
      <w:r w:rsidRPr="00472D27">
        <w:rPr>
          <w:rFonts w:ascii="ＭＳ ゴシック" w:eastAsia="ＭＳ ゴシック" w:hAnsi="ＭＳ ゴシック" w:hint="eastAsia"/>
          <w:color w:val="A6A6A6"/>
        </w:rPr>
        <w:t>１行アキ</w:t>
      </w:r>
    </w:p>
    <w:p w:rsidR="00E20B36" w:rsidRPr="00472D27" w:rsidRDefault="00E20B36" w:rsidP="00E20B36">
      <w:pPr>
        <w:pStyle w:val="a1"/>
        <w:spacing w:line="280" w:lineRule="exact"/>
        <w:ind w:left="0" w:firstLineChars="100" w:firstLine="201"/>
        <w:jc w:val="center"/>
        <w:rPr>
          <w:rFonts w:ascii="ＭＳ ゴシック" w:eastAsia="ＭＳ ゴシック" w:hAnsi="ＭＳ ゴシック"/>
          <w:b/>
          <w:sz w:val="20"/>
          <w:szCs w:val="20"/>
        </w:rPr>
      </w:pPr>
      <w:r w:rsidRPr="00472D27">
        <w:rPr>
          <w:rFonts w:ascii="ＭＳ ゴシック" w:eastAsia="ＭＳ ゴシック" w:hAnsi="ＭＳ ゴシック" w:hint="eastAsia"/>
          <w:b/>
          <w:sz w:val="20"/>
          <w:szCs w:val="20"/>
        </w:rPr>
        <w:t>参考文献</w:t>
      </w:r>
    </w:p>
    <w:p w:rsidR="00E20B36" w:rsidRPr="00472D27" w:rsidRDefault="00E20B36" w:rsidP="00E20B36">
      <w:pPr>
        <w:pStyle w:val="a1"/>
        <w:spacing w:line="260" w:lineRule="exact"/>
        <w:ind w:left="0" w:firstLineChars="100" w:firstLine="140"/>
        <w:rPr>
          <w:rFonts w:hAnsi="ＭＳ 明朝"/>
          <w:sz w:val="14"/>
          <w:szCs w:val="14"/>
        </w:rPr>
      </w:pPr>
      <w:r w:rsidRPr="00472D27">
        <w:rPr>
          <w:rFonts w:hAnsi="ＭＳ 明朝" w:hint="eastAsia"/>
          <w:sz w:val="14"/>
          <w:szCs w:val="14"/>
        </w:rPr>
        <w:t>１）文字７pt・行間固定値13pt</w:t>
      </w:r>
    </w:p>
    <w:p w:rsidR="00E20B36" w:rsidRPr="00472D27" w:rsidRDefault="00E20B36" w:rsidP="00E20B36">
      <w:pPr>
        <w:pStyle w:val="a1"/>
        <w:spacing w:line="260" w:lineRule="exact"/>
        <w:ind w:left="0" w:firstLineChars="100" w:firstLine="140"/>
        <w:rPr>
          <w:rFonts w:hAnsi="ＭＳ 明朝"/>
          <w:sz w:val="14"/>
          <w:szCs w:val="14"/>
        </w:rPr>
      </w:pPr>
      <w:r w:rsidRPr="00472D27">
        <w:rPr>
          <w:rFonts w:hAnsi="ＭＳ 明朝" w:hint="eastAsia"/>
          <w:sz w:val="14"/>
          <w:szCs w:val="14"/>
        </w:rPr>
        <w:t>２）</w:t>
      </w:r>
      <w:r w:rsidR="0035791F" w:rsidRPr="00472D27">
        <w:rPr>
          <w:rFonts w:hAnsi="ＭＳ 明朝" w:hint="eastAsia"/>
          <w:sz w:val="14"/>
          <w:szCs w:val="14"/>
        </w:rPr>
        <w:t>●●●</w:t>
      </w:r>
    </w:p>
    <w:p w:rsidR="00E20B36" w:rsidRPr="00472D27" w:rsidRDefault="00E20B36" w:rsidP="00E20B36">
      <w:pPr>
        <w:pStyle w:val="a1"/>
        <w:spacing w:line="260" w:lineRule="exact"/>
        <w:ind w:left="0" w:firstLineChars="100" w:firstLine="140"/>
        <w:rPr>
          <w:rFonts w:hAnsi="ＭＳ 明朝"/>
          <w:sz w:val="14"/>
          <w:szCs w:val="14"/>
        </w:rPr>
      </w:pPr>
      <w:r w:rsidRPr="00472D27">
        <w:rPr>
          <w:rFonts w:hAnsi="ＭＳ 明朝" w:hint="eastAsia"/>
          <w:sz w:val="14"/>
          <w:szCs w:val="14"/>
        </w:rPr>
        <w:t>３）</w:t>
      </w:r>
      <w:r w:rsidR="0035791F" w:rsidRPr="00472D27">
        <w:rPr>
          <w:rFonts w:hAnsi="ＭＳ 明朝" w:hint="eastAsia"/>
          <w:sz w:val="14"/>
          <w:szCs w:val="14"/>
        </w:rPr>
        <w:t>●●●</w:t>
      </w:r>
    </w:p>
    <w:p w:rsidR="00E20B36" w:rsidRPr="00472D27" w:rsidRDefault="00E20B36" w:rsidP="00E20B36">
      <w:pPr>
        <w:pStyle w:val="a1"/>
        <w:spacing w:line="260" w:lineRule="exact"/>
        <w:ind w:left="0" w:firstLineChars="100" w:firstLine="140"/>
        <w:rPr>
          <w:rFonts w:hAnsi="ＭＳ 明朝"/>
          <w:sz w:val="14"/>
          <w:szCs w:val="14"/>
        </w:rPr>
      </w:pPr>
    </w:p>
    <w:p w:rsidR="00E20B36" w:rsidRPr="00472D27" w:rsidRDefault="00E20B36" w:rsidP="00E20B36">
      <w:pPr>
        <w:pStyle w:val="a1"/>
        <w:spacing w:line="260" w:lineRule="exact"/>
        <w:ind w:left="0" w:firstLineChars="100" w:firstLine="140"/>
        <w:jc w:val="right"/>
        <w:rPr>
          <w:rFonts w:hAnsi="ＭＳ 明朝"/>
          <w:sz w:val="14"/>
          <w:szCs w:val="14"/>
        </w:rPr>
      </w:pPr>
      <w:r w:rsidRPr="00472D27">
        <w:rPr>
          <w:rFonts w:hAnsi="ＭＳ 明朝" w:hint="eastAsia"/>
          <w:sz w:val="14"/>
          <w:szCs w:val="14"/>
        </w:rPr>
        <w:t>（20</w:t>
      </w:r>
      <w:r w:rsidR="00491133" w:rsidRPr="00472D27">
        <w:rPr>
          <w:rStyle w:val="R10Q"/>
          <w:rFonts w:ascii="ＭＳ 明朝" w:eastAsia="ＭＳ 明朝" w:hAnsi="ＭＳ 明朝" w:cs="ATC-52364f5c90e857fa672c*R-1" w:hint="eastAsia"/>
        </w:rPr>
        <w:t>●</w:t>
      </w:r>
      <w:r w:rsidRPr="00472D27">
        <w:rPr>
          <w:rFonts w:hAnsi="ＭＳ 明朝" w:hint="eastAsia"/>
          <w:sz w:val="14"/>
          <w:szCs w:val="14"/>
        </w:rPr>
        <w:t>年●月●日原稿受理，20</w:t>
      </w:r>
      <w:r w:rsidR="00491133" w:rsidRPr="00472D27">
        <w:rPr>
          <w:rStyle w:val="R10Q"/>
          <w:rFonts w:ascii="ＭＳ 明朝" w:eastAsia="ＭＳ 明朝" w:hAnsi="ＭＳ 明朝" w:cs="ATC-52364f5c90e857fa672c*R-1" w:hint="eastAsia"/>
        </w:rPr>
        <w:t>●</w:t>
      </w:r>
      <w:r w:rsidRPr="00472D27">
        <w:rPr>
          <w:rFonts w:hAnsi="ＭＳ 明朝" w:hint="eastAsia"/>
          <w:sz w:val="14"/>
          <w:szCs w:val="14"/>
        </w:rPr>
        <w:t>年●月●日採用決定）</w:t>
      </w:r>
    </w:p>
    <w:sectPr w:rsidR="00E20B36" w:rsidRPr="00472D27" w:rsidSect="0035791F">
      <w:type w:val="continuous"/>
      <w:pgSz w:w="11906" w:h="16838" w:code="9"/>
      <w:pgMar w:top="1134" w:right="1021" w:bottom="1134" w:left="1021" w:header="624" w:footer="624" w:gutter="0"/>
      <w:cols w:num="2" w:space="504"/>
      <w:docGrid w:type="linesAndChars" w:linePitch="2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E50" w:rsidRDefault="00862E50">
      <w:r>
        <w:separator/>
      </w:r>
    </w:p>
  </w:endnote>
  <w:endnote w:type="continuationSeparator" w:id="0">
    <w:p w:rsidR="00862E50" w:rsidRDefault="0086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小塚明朝 Std"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TC-52364f5c90e857fa672c*R">
    <w:altName w:val="ＤＣインラインW5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-OTF 太ゴB101 Pro Bold">
    <w:panose1 w:val="020B0604020202020204"/>
    <w:charset w:val="80"/>
    <w:family w:val="swiss"/>
    <w:notTrueType/>
    <w:pitch w:val="variable"/>
    <w:sig w:usb0="820002FF" w:usb1="68C7FEFF" w:usb2="00000012" w:usb3="00000000" w:csb0="00020005" w:csb1="00000000"/>
  </w:font>
  <w:font w:name="ATC-52364f5c90e857fa672c*R-1">
    <w:altName w:val="游ゴシック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ＤＦＰ中丸ゴシック体">
    <w:panose1 w:val="020B0604020202020204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E53" w:rsidRPr="00854E53" w:rsidRDefault="00854E53">
    <w:pPr>
      <w:pStyle w:val="af6"/>
      <w:rPr>
        <w:sz w:val="17"/>
        <w:szCs w:val="17"/>
      </w:rPr>
    </w:pPr>
    <w:r w:rsidRPr="00472D27">
      <w:rPr>
        <w:rFonts w:ascii="ＭＳ ゴシック" w:eastAsia="ＭＳ ゴシック" w:hAnsi="ＭＳ ゴシック"/>
        <w:szCs w:val="18"/>
      </w:rPr>
      <w:fldChar w:fldCharType="begin"/>
    </w:r>
    <w:r w:rsidRPr="00472D27">
      <w:rPr>
        <w:rFonts w:ascii="ＭＳ ゴシック" w:eastAsia="ＭＳ ゴシック" w:hAnsi="ＭＳ ゴシック"/>
        <w:szCs w:val="18"/>
      </w:rPr>
      <w:instrText>PAGE   \* MERGEFORMAT</w:instrText>
    </w:r>
    <w:r w:rsidRPr="00472D27">
      <w:rPr>
        <w:rFonts w:ascii="ＭＳ ゴシック" w:eastAsia="ＭＳ ゴシック" w:hAnsi="ＭＳ ゴシック"/>
        <w:szCs w:val="18"/>
      </w:rPr>
      <w:fldChar w:fldCharType="separate"/>
    </w:r>
    <w:r w:rsidR="00472D27" w:rsidRPr="00472D27">
      <w:rPr>
        <w:rFonts w:ascii="ＭＳ ゴシック" w:eastAsia="ＭＳ ゴシック" w:hAnsi="ＭＳ ゴシック"/>
        <w:noProof/>
        <w:sz w:val="21"/>
        <w:szCs w:val="18"/>
      </w:rPr>
      <w:t>2</w:t>
    </w:r>
    <w:r w:rsidRPr="00472D27">
      <w:rPr>
        <w:rFonts w:ascii="ＭＳ ゴシック" w:eastAsia="ＭＳ ゴシック" w:hAnsi="ＭＳ ゴシック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A9" w:rsidRDefault="00862E50" w:rsidP="001256F4">
    <w:pPr>
      <w:pStyle w:val="af6"/>
      <w:jc w:val="right"/>
    </w:pPr>
    <w:r>
      <w:rPr>
        <w:noProof/>
      </w:rPr>
      <w:pict w14:anchorId="75AEEF13">
        <v:line id="Line 86" o:spid="_x0000_s2050" style="position:absolute;left:0;text-align:left;z-index: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.25pt,-9.7pt" to="516.15pt,-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"/>
      </w:pict>
    </w:r>
    <w:r w:rsidR="006F41A9" w:rsidRPr="00472D27">
      <w:rPr>
        <w:rFonts w:hAnsi="ＭＳ 明朝"/>
        <w:iCs/>
        <w:noProof/>
        <w:color w:val="000000"/>
        <w:kern w:val="14"/>
        <w:sz w:val="14"/>
        <w:szCs w:val="14"/>
      </w:rPr>
      <w:t xml:space="preserve"> </w:t>
    </w:r>
    <w:r>
      <w:rPr>
        <w:noProof/>
      </w:rPr>
      <w:pict w14:anchorId="068B6DD3">
        <v:shapetype id="_x0000_t202" coordsize="21600,21600" o:spt="202" path="m,l,21600r21600,l21600,xe">
          <v:stroke joinstyle="miter"/>
          <v:path gradientshapeok="t" o:connecttype="rect"/>
        </v:shapetype>
        <v:shape id="テキスト ボックス 2" o:spid="_x0000_s2049" type="#_x0000_t202" style="position:absolute;left:0;text-align:left;margin-left:-.6pt;margin-top:-5.15pt;width:414pt;height:15.7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" filled="f" stroked="f">
          <v:textbox inset="0,0,0,0">
            <w:txbxContent>
              <w:p w:rsidR="006F41A9" w:rsidRDefault="006F41A9" w:rsidP="006F41A9">
                <w:r w:rsidRPr="00472D27">
                  <w:rPr>
                    <w:rFonts w:hAnsi="ＭＳ 明朝" w:hint="eastAsia"/>
                    <w:iCs/>
                    <w:color w:val="000000"/>
                    <w:kern w:val="14"/>
                    <w:sz w:val="14"/>
                    <w:szCs w:val="14"/>
                  </w:rPr>
                  <w:t>*●●●　aaa　**●●●　aaa</w:t>
                </w:r>
                <w:r w:rsidR="00E20B36" w:rsidRPr="00472D27">
                  <w:rPr>
                    <w:rFonts w:hAnsi="ＭＳ 明朝" w:hint="eastAsia"/>
                    <w:iCs/>
                    <w:color w:val="000000"/>
                    <w:kern w:val="14"/>
                    <w:sz w:val="14"/>
                    <w:szCs w:val="14"/>
                  </w:rPr>
                  <w:t>明朝</w:t>
                </w:r>
                <w:r w:rsidR="00E20B36" w:rsidRPr="00472D27">
                  <w:rPr>
                    <w:rFonts w:hAnsi="ＭＳ 明朝" w:hint="eastAsia"/>
                    <w:sz w:val="14"/>
                    <w:szCs w:val="14"/>
                  </w:rPr>
                  <w:t>文字７pt・行間固定値13pt</w:t>
                </w:r>
              </w:p>
            </w:txbxContent>
          </v:textbox>
        </v:shape>
      </w:pict>
    </w:r>
  </w:p>
  <w:p w:rsidR="001A663C" w:rsidRPr="001256F4" w:rsidRDefault="001256F4" w:rsidP="001256F4">
    <w:pPr>
      <w:pStyle w:val="af6"/>
      <w:jc w:val="right"/>
    </w:pPr>
    <w:r w:rsidRPr="00472D27">
      <w:rPr>
        <w:rFonts w:ascii="ＭＳ ゴシック" w:eastAsia="ＭＳ ゴシック" w:hAnsi="ＭＳ ゴシック"/>
        <w:szCs w:val="18"/>
      </w:rPr>
      <w:fldChar w:fldCharType="begin"/>
    </w:r>
    <w:r w:rsidRPr="00472D27">
      <w:rPr>
        <w:rFonts w:ascii="ＭＳ ゴシック" w:eastAsia="ＭＳ ゴシック" w:hAnsi="ＭＳ ゴシック"/>
        <w:szCs w:val="18"/>
      </w:rPr>
      <w:instrText>PAGE   \* MERGEFORMAT</w:instrText>
    </w:r>
    <w:r w:rsidRPr="00472D27">
      <w:rPr>
        <w:rFonts w:ascii="ＭＳ ゴシック" w:eastAsia="ＭＳ ゴシック" w:hAnsi="ＭＳ ゴシック"/>
        <w:szCs w:val="18"/>
      </w:rPr>
      <w:fldChar w:fldCharType="separate"/>
    </w:r>
    <w:r w:rsidR="00472D27" w:rsidRPr="00472D27">
      <w:rPr>
        <w:rFonts w:ascii="ＭＳ ゴシック" w:eastAsia="ＭＳ ゴシック" w:hAnsi="ＭＳ ゴシック"/>
        <w:noProof/>
        <w:sz w:val="21"/>
        <w:szCs w:val="18"/>
        <w:lang w:val="ja-JP"/>
      </w:rPr>
      <w:t>1</w:t>
    </w:r>
    <w:r w:rsidRPr="00472D27">
      <w:rPr>
        <w:rFonts w:ascii="ＭＳ ゴシック" w:eastAsia="ＭＳ ゴシック" w:hAnsi="ＭＳ ゴシック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E50" w:rsidRDefault="00862E50">
      <w:r>
        <w:separator/>
      </w:r>
    </w:p>
  </w:footnote>
  <w:footnote w:type="continuationSeparator" w:id="0">
    <w:p w:rsidR="00862E50" w:rsidRDefault="00862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EDB" w:rsidRDefault="00862E50">
    <w:pPr>
      <w:pStyle w:val="af5"/>
    </w:pPr>
    <w:r>
      <w:rPr>
        <w:noProof/>
      </w:rPr>
      <w:pict w14:anchorId="252766F5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.7pt;margin-top:-.25pt;width:515.9pt;height:18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" filled="f" stroked="f">
          <v:textbox inset="0,0,0,0">
            <w:txbxContent>
              <w:p w:rsidR="00141EDB" w:rsidRPr="00141EDB" w:rsidRDefault="00141EDB" w:rsidP="00141EDB">
                <w:pPr>
                  <w:pStyle w:val="afa"/>
                  <w:tabs>
                    <w:tab w:val="left" w:pos="6930"/>
                  </w:tabs>
                  <w:jc w:val="left"/>
                  <w:rPr>
                    <w:rFonts w:ascii="ATC-52364f5c90e857fa672c*R-1" w:eastAsia="ATC-52364f5c90e857fa672c*R-1" w:cs="ATC-52364f5c90e857fa672c*R-1"/>
                    <w:sz w:val="14"/>
                    <w:szCs w:val="14"/>
                  </w:rPr>
                </w:pPr>
                <w:r w:rsidRPr="00472D27">
                  <w:rPr>
                    <w:rFonts w:ascii="ＭＳ ゴシック" w:eastAsia="ＭＳ ゴシック" w:hAnsi="ＭＳ ゴシック" w:hint="eastAsia"/>
                  </w:rPr>
                  <w:t xml:space="preserve">［論　</w:t>
                </w:r>
                <w:r w:rsidR="00252C67" w:rsidRPr="00472D27">
                  <w:rPr>
                    <w:rFonts w:ascii="ＭＳ ゴシック" w:eastAsia="ＭＳ ゴシック" w:hAnsi="ＭＳ ゴシック" w:hint="eastAsia"/>
                  </w:rPr>
                  <w:t xml:space="preserve">　</w:t>
                </w:r>
                <w:r w:rsidRPr="00472D27">
                  <w:rPr>
                    <w:rFonts w:ascii="ＭＳ ゴシック" w:eastAsia="ＭＳ ゴシック" w:hAnsi="ＭＳ ゴシック" w:hint="eastAsia"/>
                  </w:rPr>
                  <w:t>文］</w:t>
                </w:r>
                <w:r w:rsidRPr="00472D27">
                  <w:rPr>
                    <w:rFonts w:ascii="ＭＳ ゴシック" w:eastAsia="ＭＳ ゴシック" w:hAnsi="ＭＳ ゴシック" w:hint="eastAsia"/>
                  </w:rPr>
                  <w:tab/>
                </w:r>
                <w:r w:rsidRPr="00472D27">
                  <w:rPr>
                    <w:rStyle w:val="R10Q"/>
                    <w:rFonts w:ascii="ＭＳ 明朝" w:eastAsia="ＭＳ 明朝" w:hAnsi="ＭＳ 明朝" w:cs="ATC-52364f5c90e857fa672c*R-1" w:hint="eastAsia"/>
                  </w:rPr>
                  <w:t>日本インテリア学会論文報告集　●号，</w:t>
                </w:r>
                <w:r w:rsidRPr="00472D27">
                  <w:rPr>
                    <w:rStyle w:val="R10Q"/>
                    <w:rFonts w:ascii="ＭＳ 明朝" w:eastAsia="ＭＳ 明朝" w:hAnsi="ＭＳ 明朝" w:cs="ATC-52364f5c90e857fa672c*R-1"/>
                  </w:rPr>
                  <w:t>20</w:t>
                </w:r>
                <w:r w:rsidR="00491133" w:rsidRPr="00472D27">
                  <w:rPr>
                    <w:rStyle w:val="R10Q"/>
                    <w:rFonts w:ascii="ＭＳ 明朝" w:eastAsia="ＭＳ 明朝" w:hAnsi="ＭＳ 明朝" w:cs="ATC-52364f5c90e857fa672c*R-1" w:hint="eastAsia"/>
                  </w:rPr>
                  <w:t>●</w:t>
                </w:r>
                <w:r w:rsidRPr="00472D27">
                  <w:rPr>
                    <w:rStyle w:val="R10Q"/>
                    <w:rFonts w:ascii="ＭＳ 明朝" w:eastAsia="ＭＳ 明朝" w:hAnsi="ＭＳ 明朝" w:cs="ATC-52364f5c90e857fa672c*R-1" w:hint="eastAsia"/>
                  </w:rPr>
                  <w:t>年●月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E53" w:rsidRDefault="00854E53" w:rsidP="00854E53">
    <w:pPr>
      <w:pStyle w:val="af5"/>
      <w:jc w:val="right"/>
    </w:pPr>
    <w:r>
      <w:rPr>
        <w:rFonts w:ascii="ＤＦＰ中丸ゴシック体" w:eastAsia="ＤＦＰ中丸ゴシック体" w:hint="eastAsia"/>
        <w:sz w:val="14"/>
        <w:szCs w:val="14"/>
      </w:rPr>
      <w:t>青木・古川園・来栖・関・山本</w:t>
    </w:r>
    <w:r w:rsidRPr="0058465F">
      <w:rPr>
        <w:rFonts w:ascii="ＤＦＰ中丸ゴシック体" w:eastAsia="ＤＦＰ中丸ゴシック体" w:hint="eastAsia"/>
        <w:sz w:val="14"/>
        <w:szCs w:val="14"/>
      </w:rPr>
      <w:t>：</w:t>
    </w:r>
    <w:r>
      <w:rPr>
        <w:rFonts w:ascii="ＤＦＰ中丸ゴシック体" w:eastAsia="ＤＦＰ中丸ゴシック体" w:hint="eastAsia"/>
        <w:sz w:val="14"/>
        <w:szCs w:val="14"/>
      </w:rPr>
      <w:t>EPCプロジェクトマネジメント高度化に向けた業務改革事例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E24CE9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00A36EF"/>
    <w:multiLevelType w:val="hybridMultilevel"/>
    <w:tmpl w:val="7D943334"/>
    <w:lvl w:ilvl="0" w:tplc="472E1E44">
      <w:start w:val="1"/>
      <w:numFmt w:val="bullet"/>
      <w:lvlText w:val=""/>
      <w:lvlJc w:val="left"/>
      <w:pPr>
        <w:tabs>
          <w:tab w:val="num" w:pos="1238"/>
        </w:tabs>
        <w:ind w:left="1238" w:hanging="420"/>
      </w:pPr>
      <w:rPr>
        <w:rFonts w:ascii="Symbol" w:hAnsi="Symbol" w:hint="default"/>
        <w:color w:val="auto"/>
      </w:rPr>
    </w:lvl>
    <w:lvl w:ilvl="1" w:tplc="6892015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86A82F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A74BCC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51293EE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91624D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59A782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9576788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068678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505A8F"/>
    <w:multiLevelType w:val="multilevel"/>
    <w:tmpl w:val="92E045C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lvlRestart w:val="0"/>
      <w:isLgl/>
      <w:lvlText w:val="%1－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EnclosedCircle"/>
      <w:lvlRestart w:val="0"/>
      <w:suff w:val="nothing"/>
      <w:lvlText w:val="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18E23F94"/>
    <w:multiLevelType w:val="multilevel"/>
    <w:tmpl w:val="2B20D1B4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lvlRestart w:val="0"/>
      <w:isLgl/>
      <w:lvlText w:val="%1－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EnclosedCircle"/>
      <w:suff w:val="nothing"/>
      <w:lvlText w:val="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242B3D9E"/>
    <w:multiLevelType w:val="multilevel"/>
    <w:tmpl w:val="FDA8D9D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5" w15:restartNumberingAfterBreak="0">
    <w:nsid w:val="24BF62B1"/>
    <w:multiLevelType w:val="singleLevel"/>
    <w:tmpl w:val="D646E2DA"/>
    <w:lvl w:ilvl="0">
      <w:start w:val="1"/>
      <w:numFmt w:val="decimalEnclosedCircle"/>
      <w:pStyle w:val="3"/>
      <w:lvlText w:val="%1"/>
      <w:lvlJc w:val="left"/>
      <w:pPr>
        <w:tabs>
          <w:tab w:val="num" w:pos="360"/>
        </w:tabs>
        <w:ind w:left="0" w:firstLine="0"/>
      </w:pPr>
      <w:rPr>
        <w:rFonts w:ascii="Times New Roman" w:hint="eastAsia"/>
      </w:rPr>
    </w:lvl>
  </w:abstractNum>
  <w:abstractNum w:abstractNumId="6" w15:restartNumberingAfterBreak="0">
    <w:nsid w:val="251E1E01"/>
    <w:multiLevelType w:val="multilevel"/>
    <w:tmpl w:val="C7E886D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eastAsia"/>
        <w:color w:val="auto"/>
      </w:rPr>
    </w:lvl>
    <w:lvl w:ilvl="1">
      <w:start w:val="1"/>
      <w:numFmt w:val="decimal"/>
      <w:pStyle w:val="2"/>
      <w:lvlText w:val="%1－%2."/>
      <w:lvlJc w:val="left"/>
      <w:pPr>
        <w:tabs>
          <w:tab w:val="num" w:pos="720"/>
        </w:tabs>
        <w:ind w:left="0" w:firstLine="0"/>
      </w:pPr>
      <w:rPr>
        <w:rFonts w:hint="eastAsia"/>
        <w:color w:val="auto"/>
      </w:r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7" w15:restartNumberingAfterBreak="0">
    <w:nsid w:val="3570548C"/>
    <w:multiLevelType w:val="multilevel"/>
    <w:tmpl w:val="E40E7AFC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lvlRestart w:val="0"/>
      <w:isLgl/>
      <w:lvlText w:val="%1－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EnclosedCircle"/>
      <w:lvlRestart w:val="0"/>
      <w:suff w:val="nothing"/>
      <w:lvlText w:val="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3BD05DE8"/>
    <w:multiLevelType w:val="singleLevel"/>
    <w:tmpl w:val="14B4ACF4"/>
    <w:lvl w:ilvl="0">
      <w:start w:val="1"/>
      <w:numFmt w:val="decimalEnclosedCircle"/>
      <w:pStyle w:val="a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9" w15:restartNumberingAfterBreak="0">
    <w:nsid w:val="41517029"/>
    <w:multiLevelType w:val="hybridMultilevel"/>
    <w:tmpl w:val="F468CDB2"/>
    <w:lvl w:ilvl="0" w:tplc="6EC290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615B4A"/>
    <w:multiLevelType w:val="hybridMultilevel"/>
    <w:tmpl w:val="EEC6EB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5B6A0B"/>
    <w:multiLevelType w:val="multilevel"/>
    <w:tmpl w:val="F878B8BA"/>
    <w:lvl w:ilvl="0">
      <w:start w:val="2"/>
      <w:numFmt w:val="decimal"/>
      <w:lvlText w:val="%1"/>
      <w:lvlJc w:val="left"/>
      <w:pPr>
        <w:ind w:left="360" w:hanging="360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eastAsia"/>
      </w:rPr>
    </w:lvl>
  </w:abstractNum>
  <w:abstractNum w:abstractNumId="12" w15:restartNumberingAfterBreak="0">
    <w:nsid w:val="52C75893"/>
    <w:multiLevelType w:val="hybridMultilevel"/>
    <w:tmpl w:val="7C52F9B6"/>
    <w:lvl w:ilvl="0" w:tplc="47B428B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6623EF"/>
    <w:multiLevelType w:val="hybridMultilevel"/>
    <w:tmpl w:val="8A602F36"/>
    <w:lvl w:ilvl="0" w:tplc="FECC78AE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38DE21B8" w:tentative="1">
      <w:start w:val="1"/>
      <w:numFmt w:val="aiueoFullWidth"/>
      <w:lvlText w:val="(%2)"/>
      <w:lvlJc w:val="left"/>
      <w:pPr>
        <w:tabs>
          <w:tab w:val="num" w:pos="-840"/>
        </w:tabs>
        <w:ind w:left="-840" w:hanging="420"/>
      </w:pPr>
    </w:lvl>
    <w:lvl w:ilvl="2" w:tplc="E1528A78" w:tentative="1">
      <w:start w:val="1"/>
      <w:numFmt w:val="decimalEnclosedCircle"/>
      <w:lvlText w:val="%3"/>
      <w:lvlJc w:val="left"/>
      <w:pPr>
        <w:tabs>
          <w:tab w:val="num" w:pos="-420"/>
        </w:tabs>
        <w:ind w:left="-420" w:hanging="420"/>
      </w:pPr>
    </w:lvl>
    <w:lvl w:ilvl="3" w:tplc="C53C1582" w:tentative="1">
      <w:start w:val="1"/>
      <w:numFmt w:val="decimal"/>
      <w:lvlText w:val="%4."/>
      <w:lvlJc w:val="left"/>
      <w:pPr>
        <w:tabs>
          <w:tab w:val="num" w:pos="0"/>
        </w:tabs>
        <w:ind w:left="0" w:hanging="420"/>
      </w:pPr>
    </w:lvl>
    <w:lvl w:ilvl="4" w:tplc="981A94A4" w:tentative="1">
      <w:start w:val="1"/>
      <w:numFmt w:val="aiueoFullWidth"/>
      <w:lvlText w:val="(%5)"/>
      <w:lvlJc w:val="left"/>
      <w:pPr>
        <w:tabs>
          <w:tab w:val="num" w:pos="420"/>
        </w:tabs>
        <w:ind w:left="420" w:hanging="420"/>
      </w:pPr>
    </w:lvl>
    <w:lvl w:ilvl="5" w:tplc="DD06C21A" w:tentative="1">
      <w:start w:val="1"/>
      <w:numFmt w:val="decimalEnclosedCircle"/>
      <w:lvlText w:val="%6"/>
      <w:lvlJc w:val="left"/>
      <w:pPr>
        <w:tabs>
          <w:tab w:val="num" w:pos="840"/>
        </w:tabs>
        <w:ind w:left="840" w:hanging="420"/>
      </w:pPr>
    </w:lvl>
    <w:lvl w:ilvl="6" w:tplc="D42A0DDE" w:tentative="1">
      <w:start w:val="1"/>
      <w:numFmt w:val="decimal"/>
      <w:lvlText w:val="%7."/>
      <w:lvlJc w:val="left"/>
      <w:pPr>
        <w:tabs>
          <w:tab w:val="num" w:pos="1260"/>
        </w:tabs>
        <w:ind w:left="1260" w:hanging="420"/>
      </w:pPr>
    </w:lvl>
    <w:lvl w:ilvl="7" w:tplc="68A6168A" w:tentative="1">
      <w:start w:val="1"/>
      <w:numFmt w:val="aiueoFullWidth"/>
      <w:lvlText w:val="(%8)"/>
      <w:lvlJc w:val="left"/>
      <w:pPr>
        <w:tabs>
          <w:tab w:val="num" w:pos="1680"/>
        </w:tabs>
        <w:ind w:left="1680" w:hanging="420"/>
      </w:pPr>
    </w:lvl>
    <w:lvl w:ilvl="8" w:tplc="FFD4EE56" w:tentative="1">
      <w:start w:val="1"/>
      <w:numFmt w:val="decimalEnclosedCircle"/>
      <w:lvlText w:val="%9"/>
      <w:lvlJc w:val="left"/>
      <w:pPr>
        <w:tabs>
          <w:tab w:val="num" w:pos="2100"/>
        </w:tabs>
        <w:ind w:left="2100" w:hanging="420"/>
      </w:pPr>
    </w:lvl>
  </w:abstractNum>
  <w:abstractNum w:abstractNumId="14" w15:restartNumberingAfterBreak="0">
    <w:nsid w:val="705A79C8"/>
    <w:multiLevelType w:val="hybridMultilevel"/>
    <w:tmpl w:val="9C40E9CE"/>
    <w:lvl w:ilvl="0" w:tplc="D0BC782C">
      <w:start w:val="1"/>
      <w:numFmt w:val="bullet"/>
      <w:lvlText w:val=""/>
      <w:lvlJc w:val="left"/>
      <w:pPr>
        <w:tabs>
          <w:tab w:val="num" w:pos="1238"/>
        </w:tabs>
        <w:ind w:left="1238" w:hanging="420"/>
      </w:pPr>
      <w:rPr>
        <w:rFonts w:ascii="Symbol" w:hAnsi="Symbol" w:hint="default"/>
        <w:color w:val="auto"/>
      </w:rPr>
    </w:lvl>
    <w:lvl w:ilvl="1" w:tplc="AC1E963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2E0464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16A822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2EC4F8C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3A6C48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176DEB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1AAB9C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98652A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51620AD"/>
    <w:multiLevelType w:val="singleLevel"/>
    <w:tmpl w:val="FAEA767E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792D0AC1"/>
    <w:multiLevelType w:val="multilevel"/>
    <w:tmpl w:val="B6DA6B7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lvlRestart w:val="0"/>
      <w:lvlText w:val="%1－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num w:numId="1">
    <w:abstractNumId w:val="15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"/>
  </w:num>
  <w:num w:numId="13">
    <w:abstractNumId w:val="14"/>
  </w:num>
  <w:num w:numId="14">
    <w:abstractNumId w:val="15"/>
  </w:num>
  <w:num w:numId="15">
    <w:abstractNumId w:val="15"/>
  </w:num>
  <w:num w:numId="16">
    <w:abstractNumId w:val="15"/>
  </w:num>
  <w:num w:numId="17">
    <w:abstractNumId w:val="13"/>
  </w:num>
  <w:num w:numId="18">
    <w:abstractNumId w:val="15"/>
  </w:num>
  <w:num w:numId="19">
    <w:abstractNumId w:val="6"/>
  </w:num>
  <w:num w:numId="20">
    <w:abstractNumId w:val="16"/>
  </w:num>
  <w:num w:numId="21">
    <w:abstractNumId w:val="6"/>
  </w:num>
  <w:num w:numId="22">
    <w:abstractNumId w:val="6"/>
  </w:num>
  <w:num w:numId="23">
    <w:abstractNumId w:val="15"/>
    <w:lvlOverride w:ilvl="0">
      <w:startOverride w:val="1"/>
    </w:lvlOverride>
  </w:num>
  <w:num w:numId="24">
    <w:abstractNumId w:val="3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7"/>
  </w:num>
  <w:num w:numId="29">
    <w:abstractNumId w:val="0"/>
  </w:num>
  <w:num w:numId="30">
    <w:abstractNumId w:val="8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3">
    <w:abstractNumId w:val="5"/>
  </w:num>
  <w:num w:numId="34">
    <w:abstractNumId w:val="5"/>
    <w:lvlOverride w:ilvl="0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5"/>
  </w:num>
  <w:num w:numId="39">
    <w:abstractNumId w:val="5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5"/>
    <w:lvlOverride w:ilvl="0">
      <w:startOverride w:val="1"/>
    </w:lvlOverride>
  </w:num>
  <w:num w:numId="42">
    <w:abstractNumId w:val="4"/>
  </w:num>
  <w:num w:numId="43">
    <w:abstractNumId w:val="9"/>
  </w:num>
  <w:num w:numId="44">
    <w:abstractNumId w:val="11"/>
  </w:num>
  <w:num w:numId="45">
    <w:abstractNumId w:val="10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45"/>
  <w:evenAndOddHeaders/>
  <w:drawingGridHorizontalSpacing w:val="90"/>
  <w:drawingGridVerticalSpacing w:val="275"/>
  <w:displayHorizontalDrawingGridEvery w:val="0"/>
  <w:characterSpacingControl w:val="compressPunctuation"/>
  <w:hdrShapeDefaults>
    <o:shapedefaults v:ext="edit" spidmax="2052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31D7"/>
    <w:rsid w:val="00004A6C"/>
    <w:rsid w:val="000331D7"/>
    <w:rsid w:val="00043B96"/>
    <w:rsid w:val="00043D05"/>
    <w:rsid w:val="00044574"/>
    <w:rsid w:val="0004496E"/>
    <w:rsid w:val="00047B5A"/>
    <w:rsid w:val="00050BB6"/>
    <w:rsid w:val="00055A95"/>
    <w:rsid w:val="000642D3"/>
    <w:rsid w:val="00064F5F"/>
    <w:rsid w:val="00065295"/>
    <w:rsid w:val="00070711"/>
    <w:rsid w:val="00073900"/>
    <w:rsid w:val="00075D26"/>
    <w:rsid w:val="0008609B"/>
    <w:rsid w:val="00086CBB"/>
    <w:rsid w:val="00087988"/>
    <w:rsid w:val="000A1FEA"/>
    <w:rsid w:val="000A52B1"/>
    <w:rsid w:val="000A6CAD"/>
    <w:rsid w:val="000B0830"/>
    <w:rsid w:val="000B3F10"/>
    <w:rsid w:val="000C39F1"/>
    <w:rsid w:val="000C4525"/>
    <w:rsid w:val="000D53B1"/>
    <w:rsid w:val="000E34DC"/>
    <w:rsid w:val="000E58D4"/>
    <w:rsid w:val="00107434"/>
    <w:rsid w:val="001101AD"/>
    <w:rsid w:val="0011288E"/>
    <w:rsid w:val="001148AB"/>
    <w:rsid w:val="0011587A"/>
    <w:rsid w:val="00123A89"/>
    <w:rsid w:val="00123DE2"/>
    <w:rsid w:val="001256F4"/>
    <w:rsid w:val="00127125"/>
    <w:rsid w:val="00133F2A"/>
    <w:rsid w:val="00137036"/>
    <w:rsid w:val="00140D2A"/>
    <w:rsid w:val="00141EDB"/>
    <w:rsid w:val="00143F96"/>
    <w:rsid w:val="0014658E"/>
    <w:rsid w:val="001647FA"/>
    <w:rsid w:val="001806FD"/>
    <w:rsid w:val="00187E4F"/>
    <w:rsid w:val="001A096C"/>
    <w:rsid w:val="001A663C"/>
    <w:rsid w:val="001B133F"/>
    <w:rsid w:val="001B2DFD"/>
    <w:rsid w:val="001D040D"/>
    <w:rsid w:val="001D4ABC"/>
    <w:rsid w:val="001E0982"/>
    <w:rsid w:val="001E0BA7"/>
    <w:rsid w:val="001E0D4F"/>
    <w:rsid w:val="001E279A"/>
    <w:rsid w:val="001E677A"/>
    <w:rsid w:val="001F590F"/>
    <w:rsid w:val="002053D7"/>
    <w:rsid w:val="00213CD1"/>
    <w:rsid w:val="002304EE"/>
    <w:rsid w:val="00231A3A"/>
    <w:rsid w:val="00231BA3"/>
    <w:rsid w:val="00241C55"/>
    <w:rsid w:val="002448DA"/>
    <w:rsid w:val="0024675A"/>
    <w:rsid w:val="00252C67"/>
    <w:rsid w:val="00266DA4"/>
    <w:rsid w:val="00271507"/>
    <w:rsid w:val="0027383F"/>
    <w:rsid w:val="002761BA"/>
    <w:rsid w:val="0028026F"/>
    <w:rsid w:val="00283427"/>
    <w:rsid w:val="002839F7"/>
    <w:rsid w:val="00286E9C"/>
    <w:rsid w:val="002877B6"/>
    <w:rsid w:val="00293045"/>
    <w:rsid w:val="002953E9"/>
    <w:rsid w:val="00295FD2"/>
    <w:rsid w:val="002A13D1"/>
    <w:rsid w:val="002A7A0F"/>
    <w:rsid w:val="002C1512"/>
    <w:rsid w:val="002D358D"/>
    <w:rsid w:val="002D3B18"/>
    <w:rsid w:val="002D4C74"/>
    <w:rsid w:val="002E3CFD"/>
    <w:rsid w:val="002E53B2"/>
    <w:rsid w:val="002F15EE"/>
    <w:rsid w:val="002F62BD"/>
    <w:rsid w:val="003058C5"/>
    <w:rsid w:val="003171A3"/>
    <w:rsid w:val="00320B0B"/>
    <w:rsid w:val="00326A34"/>
    <w:rsid w:val="00334844"/>
    <w:rsid w:val="0033526F"/>
    <w:rsid w:val="0035168B"/>
    <w:rsid w:val="00353E08"/>
    <w:rsid w:val="003552BF"/>
    <w:rsid w:val="0035791F"/>
    <w:rsid w:val="0036237A"/>
    <w:rsid w:val="0036436C"/>
    <w:rsid w:val="0036582D"/>
    <w:rsid w:val="003666F3"/>
    <w:rsid w:val="0036673B"/>
    <w:rsid w:val="003670DD"/>
    <w:rsid w:val="00373CAD"/>
    <w:rsid w:val="00384F84"/>
    <w:rsid w:val="00386B91"/>
    <w:rsid w:val="003A0882"/>
    <w:rsid w:val="003A181E"/>
    <w:rsid w:val="003A3F84"/>
    <w:rsid w:val="003A5818"/>
    <w:rsid w:val="003B37E6"/>
    <w:rsid w:val="003C17AE"/>
    <w:rsid w:val="003C49E9"/>
    <w:rsid w:val="003D4678"/>
    <w:rsid w:val="003D651E"/>
    <w:rsid w:val="003D7ACD"/>
    <w:rsid w:val="003E11FB"/>
    <w:rsid w:val="003E22E5"/>
    <w:rsid w:val="003E40B8"/>
    <w:rsid w:val="003E5CC1"/>
    <w:rsid w:val="003E7F22"/>
    <w:rsid w:val="003F1F83"/>
    <w:rsid w:val="00405745"/>
    <w:rsid w:val="00405DF8"/>
    <w:rsid w:val="004070D1"/>
    <w:rsid w:val="00407E11"/>
    <w:rsid w:val="00412C1A"/>
    <w:rsid w:val="00413688"/>
    <w:rsid w:val="00414CED"/>
    <w:rsid w:val="00415A04"/>
    <w:rsid w:val="004263AA"/>
    <w:rsid w:val="00430F24"/>
    <w:rsid w:val="004340C8"/>
    <w:rsid w:val="00434B75"/>
    <w:rsid w:val="00434CC3"/>
    <w:rsid w:val="00436796"/>
    <w:rsid w:val="004403D9"/>
    <w:rsid w:val="00441B7F"/>
    <w:rsid w:val="00446816"/>
    <w:rsid w:val="00453505"/>
    <w:rsid w:val="00453E72"/>
    <w:rsid w:val="00464DA3"/>
    <w:rsid w:val="004709A4"/>
    <w:rsid w:val="004710C6"/>
    <w:rsid w:val="00472D27"/>
    <w:rsid w:val="00491133"/>
    <w:rsid w:val="00492B23"/>
    <w:rsid w:val="00495D75"/>
    <w:rsid w:val="004A7058"/>
    <w:rsid w:val="004B041A"/>
    <w:rsid w:val="004B30E1"/>
    <w:rsid w:val="004C170A"/>
    <w:rsid w:val="004D13A8"/>
    <w:rsid w:val="004D3939"/>
    <w:rsid w:val="004D40FE"/>
    <w:rsid w:val="004F22D8"/>
    <w:rsid w:val="004F4F4D"/>
    <w:rsid w:val="005006B6"/>
    <w:rsid w:val="00503A0A"/>
    <w:rsid w:val="00503AD8"/>
    <w:rsid w:val="005047C5"/>
    <w:rsid w:val="005168DD"/>
    <w:rsid w:val="00536CF7"/>
    <w:rsid w:val="00537E87"/>
    <w:rsid w:val="00550F4D"/>
    <w:rsid w:val="005533F1"/>
    <w:rsid w:val="0056003B"/>
    <w:rsid w:val="00561796"/>
    <w:rsid w:val="00562478"/>
    <w:rsid w:val="00566DA4"/>
    <w:rsid w:val="0056713D"/>
    <w:rsid w:val="005700DF"/>
    <w:rsid w:val="005805D0"/>
    <w:rsid w:val="005821A0"/>
    <w:rsid w:val="0059071D"/>
    <w:rsid w:val="005A15A1"/>
    <w:rsid w:val="005B0657"/>
    <w:rsid w:val="005B66C0"/>
    <w:rsid w:val="005C12B8"/>
    <w:rsid w:val="005D031F"/>
    <w:rsid w:val="005D09BE"/>
    <w:rsid w:val="005D1026"/>
    <w:rsid w:val="005D1E09"/>
    <w:rsid w:val="005D5BB3"/>
    <w:rsid w:val="005E2E1B"/>
    <w:rsid w:val="005F457E"/>
    <w:rsid w:val="005F7F56"/>
    <w:rsid w:val="00610437"/>
    <w:rsid w:val="00643511"/>
    <w:rsid w:val="00654C03"/>
    <w:rsid w:val="00656F2C"/>
    <w:rsid w:val="00664935"/>
    <w:rsid w:val="00671030"/>
    <w:rsid w:val="00672037"/>
    <w:rsid w:val="00674A0D"/>
    <w:rsid w:val="00677684"/>
    <w:rsid w:val="00691F60"/>
    <w:rsid w:val="006A29A5"/>
    <w:rsid w:val="006B4D21"/>
    <w:rsid w:val="006B77AA"/>
    <w:rsid w:val="006C2208"/>
    <w:rsid w:val="006C2822"/>
    <w:rsid w:val="006C6509"/>
    <w:rsid w:val="006C7959"/>
    <w:rsid w:val="006D013C"/>
    <w:rsid w:val="006D2AD2"/>
    <w:rsid w:val="006D2B5E"/>
    <w:rsid w:val="006D4977"/>
    <w:rsid w:val="006D4D54"/>
    <w:rsid w:val="006F2E3B"/>
    <w:rsid w:val="006F3F38"/>
    <w:rsid w:val="006F41A9"/>
    <w:rsid w:val="00701855"/>
    <w:rsid w:val="00711236"/>
    <w:rsid w:val="00711BD2"/>
    <w:rsid w:val="007217E3"/>
    <w:rsid w:val="00722E67"/>
    <w:rsid w:val="00722ED7"/>
    <w:rsid w:val="00735889"/>
    <w:rsid w:val="007362C6"/>
    <w:rsid w:val="0076093C"/>
    <w:rsid w:val="007616F8"/>
    <w:rsid w:val="007632BE"/>
    <w:rsid w:val="0078148C"/>
    <w:rsid w:val="0078528F"/>
    <w:rsid w:val="00791214"/>
    <w:rsid w:val="00791B8A"/>
    <w:rsid w:val="0079312F"/>
    <w:rsid w:val="00794BDA"/>
    <w:rsid w:val="007C040B"/>
    <w:rsid w:val="007C47CE"/>
    <w:rsid w:val="007C7E6B"/>
    <w:rsid w:val="007D7995"/>
    <w:rsid w:val="007E05F8"/>
    <w:rsid w:val="007E1D83"/>
    <w:rsid w:val="007E44CD"/>
    <w:rsid w:val="007E55BF"/>
    <w:rsid w:val="007E6330"/>
    <w:rsid w:val="008122A0"/>
    <w:rsid w:val="00835A60"/>
    <w:rsid w:val="00843FF2"/>
    <w:rsid w:val="00851938"/>
    <w:rsid w:val="00854E53"/>
    <w:rsid w:val="00861E0B"/>
    <w:rsid w:val="00862E50"/>
    <w:rsid w:val="00867FCD"/>
    <w:rsid w:val="00871299"/>
    <w:rsid w:val="00876093"/>
    <w:rsid w:val="00884325"/>
    <w:rsid w:val="00886AA0"/>
    <w:rsid w:val="008A0F1A"/>
    <w:rsid w:val="008B206A"/>
    <w:rsid w:val="008B3355"/>
    <w:rsid w:val="008C5137"/>
    <w:rsid w:val="008D0898"/>
    <w:rsid w:val="008D25CA"/>
    <w:rsid w:val="008D2D91"/>
    <w:rsid w:val="008D71B2"/>
    <w:rsid w:val="008E00A5"/>
    <w:rsid w:val="008E0B0A"/>
    <w:rsid w:val="008E38B9"/>
    <w:rsid w:val="008E52EE"/>
    <w:rsid w:val="008E71C8"/>
    <w:rsid w:val="008F474D"/>
    <w:rsid w:val="008F6E2C"/>
    <w:rsid w:val="00901F3A"/>
    <w:rsid w:val="009148C5"/>
    <w:rsid w:val="00915FEB"/>
    <w:rsid w:val="00915FFA"/>
    <w:rsid w:val="009310DE"/>
    <w:rsid w:val="0094054E"/>
    <w:rsid w:val="00941FE2"/>
    <w:rsid w:val="00942B4E"/>
    <w:rsid w:val="0094556F"/>
    <w:rsid w:val="00953AE3"/>
    <w:rsid w:val="00954465"/>
    <w:rsid w:val="009622EB"/>
    <w:rsid w:val="00967D6B"/>
    <w:rsid w:val="009752A6"/>
    <w:rsid w:val="00976395"/>
    <w:rsid w:val="00985B84"/>
    <w:rsid w:val="00996D2D"/>
    <w:rsid w:val="00997A57"/>
    <w:rsid w:val="009A743A"/>
    <w:rsid w:val="009B1509"/>
    <w:rsid w:val="009B40B1"/>
    <w:rsid w:val="009B7FDB"/>
    <w:rsid w:val="009C3401"/>
    <w:rsid w:val="009D3EA9"/>
    <w:rsid w:val="009F7499"/>
    <w:rsid w:val="00A02BA4"/>
    <w:rsid w:val="00A17277"/>
    <w:rsid w:val="00A329E0"/>
    <w:rsid w:val="00A35F80"/>
    <w:rsid w:val="00A3771C"/>
    <w:rsid w:val="00A4761E"/>
    <w:rsid w:val="00A47BE5"/>
    <w:rsid w:val="00A63101"/>
    <w:rsid w:val="00A74E30"/>
    <w:rsid w:val="00A757D9"/>
    <w:rsid w:val="00A831D3"/>
    <w:rsid w:val="00AA10D0"/>
    <w:rsid w:val="00AA3FDE"/>
    <w:rsid w:val="00AB0D8A"/>
    <w:rsid w:val="00AB6AB1"/>
    <w:rsid w:val="00AC1690"/>
    <w:rsid w:val="00AC42DF"/>
    <w:rsid w:val="00AD37CB"/>
    <w:rsid w:val="00AD728A"/>
    <w:rsid w:val="00AE4761"/>
    <w:rsid w:val="00AE6E7C"/>
    <w:rsid w:val="00AF0405"/>
    <w:rsid w:val="00AF3917"/>
    <w:rsid w:val="00B14238"/>
    <w:rsid w:val="00B235D1"/>
    <w:rsid w:val="00B25C03"/>
    <w:rsid w:val="00B47FEE"/>
    <w:rsid w:val="00B548D1"/>
    <w:rsid w:val="00B62DC2"/>
    <w:rsid w:val="00B71D3E"/>
    <w:rsid w:val="00B841EA"/>
    <w:rsid w:val="00B940AE"/>
    <w:rsid w:val="00B97C94"/>
    <w:rsid w:val="00BA484D"/>
    <w:rsid w:val="00BA58C1"/>
    <w:rsid w:val="00BA7DF5"/>
    <w:rsid w:val="00BB1E43"/>
    <w:rsid w:val="00BB627F"/>
    <w:rsid w:val="00BC7468"/>
    <w:rsid w:val="00BD29B0"/>
    <w:rsid w:val="00BE6809"/>
    <w:rsid w:val="00BE6CA6"/>
    <w:rsid w:val="00BF5FF5"/>
    <w:rsid w:val="00C01303"/>
    <w:rsid w:val="00C01751"/>
    <w:rsid w:val="00C01F83"/>
    <w:rsid w:val="00C07FFC"/>
    <w:rsid w:val="00C13C55"/>
    <w:rsid w:val="00C16084"/>
    <w:rsid w:val="00C24EFC"/>
    <w:rsid w:val="00C26F00"/>
    <w:rsid w:val="00C31A92"/>
    <w:rsid w:val="00C32545"/>
    <w:rsid w:val="00C45FAC"/>
    <w:rsid w:val="00C53FB0"/>
    <w:rsid w:val="00C56BAC"/>
    <w:rsid w:val="00C7109D"/>
    <w:rsid w:val="00C714A7"/>
    <w:rsid w:val="00C7365C"/>
    <w:rsid w:val="00C82F0D"/>
    <w:rsid w:val="00C831FA"/>
    <w:rsid w:val="00C87FA7"/>
    <w:rsid w:val="00C949FB"/>
    <w:rsid w:val="00C9573E"/>
    <w:rsid w:val="00CB6F0D"/>
    <w:rsid w:val="00CC3F6E"/>
    <w:rsid w:val="00CD0182"/>
    <w:rsid w:val="00CD5ACF"/>
    <w:rsid w:val="00D0108B"/>
    <w:rsid w:val="00D10175"/>
    <w:rsid w:val="00D2074D"/>
    <w:rsid w:val="00D22520"/>
    <w:rsid w:val="00D27428"/>
    <w:rsid w:val="00D3304F"/>
    <w:rsid w:val="00D42423"/>
    <w:rsid w:val="00D52819"/>
    <w:rsid w:val="00D63248"/>
    <w:rsid w:val="00D65C2A"/>
    <w:rsid w:val="00D71119"/>
    <w:rsid w:val="00D761F4"/>
    <w:rsid w:val="00D96F8F"/>
    <w:rsid w:val="00D97967"/>
    <w:rsid w:val="00DA2402"/>
    <w:rsid w:val="00DB162F"/>
    <w:rsid w:val="00DC18B8"/>
    <w:rsid w:val="00DC1E03"/>
    <w:rsid w:val="00DC68DA"/>
    <w:rsid w:val="00DD2A88"/>
    <w:rsid w:val="00DD35E6"/>
    <w:rsid w:val="00DD626A"/>
    <w:rsid w:val="00DD7D07"/>
    <w:rsid w:val="00DF2833"/>
    <w:rsid w:val="00E00DE9"/>
    <w:rsid w:val="00E05CCA"/>
    <w:rsid w:val="00E06443"/>
    <w:rsid w:val="00E107CF"/>
    <w:rsid w:val="00E15668"/>
    <w:rsid w:val="00E1751C"/>
    <w:rsid w:val="00E20B36"/>
    <w:rsid w:val="00E21FC0"/>
    <w:rsid w:val="00E2573A"/>
    <w:rsid w:val="00E26942"/>
    <w:rsid w:val="00E340CB"/>
    <w:rsid w:val="00E366D4"/>
    <w:rsid w:val="00E41AAD"/>
    <w:rsid w:val="00E45790"/>
    <w:rsid w:val="00E46268"/>
    <w:rsid w:val="00E502F1"/>
    <w:rsid w:val="00E513CC"/>
    <w:rsid w:val="00E52EA5"/>
    <w:rsid w:val="00E55EC2"/>
    <w:rsid w:val="00E60678"/>
    <w:rsid w:val="00E74530"/>
    <w:rsid w:val="00E9027D"/>
    <w:rsid w:val="00E96F46"/>
    <w:rsid w:val="00EB153B"/>
    <w:rsid w:val="00EB175C"/>
    <w:rsid w:val="00EB4144"/>
    <w:rsid w:val="00EC479F"/>
    <w:rsid w:val="00EC63C8"/>
    <w:rsid w:val="00EF4328"/>
    <w:rsid w:val="00F10224"/>
    <w:rsid w:val="00F13EDF"/>
    <w:rsid w:val="00F21028"/>
    <w:rsid w:val="00F221B7"/>
    <w:rsid w:val="00F223BA"/>
    <w:rsid w:val="00F30CCB"/>
    <w:rsid w:val="00F319C6"/>
    <w:rsid w:val="00F31F0D"/>
    <w:rsid w:val="00F36FE7"/>
    <w:rsid w:val="00F41C90"/>
    <w:rsid w:val="00F42953"/>
    <w:rsid w:val="00F435DC"/>
    <w:rsid w:val="00F500DE"/>
    <w:rsid w:val="00F567BC"/>
    <w:rsid w:val="00F60FE5"/>
    <w:rsid w:val="00F629B2"/>
    <w:rsid w:val="00F73904"/>
    <w:rsid w:val="00F96331"/>
    <w:rsid w:val="00F968EB"/>
    <w:rsid w:val="00FA20EE"/>
    <w:rsid w:val="00FA5AC6"/>
    <w:rsid w:val="00FA6805"/>
    <w:rsid w:val="00FB596F"/>
    <w:rsid w:val="00FC08F4"/>
    <w:rsid w:val="00FD4EE1"/>
    <w:rsid w:val="00FD62AF"/>
    <w:rsid w:val="00FD65A3"/>
    <w:rsid w:val="00FE645E"/>
    <w:rsid w:val="00FF1A11"/>
    <w:rsid w:val="00FF3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484F5C-5358-1544-B0DE-7114FBA3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E20B36"/>
    <w:pPr>
      <w:widowControl w:val="0"/>
      <w:jc w:val="both"/>
    </w:pPr>
    <w:rPr>
      <w:rFonts w:ascii="ＭＳ 明朝"/>
      <w:kern w:val="2"/>
      <w:sz w:val="18"/>
      <w:szCs w:val="24"/>
    </w:rPr>
  </w:style>
  <w:style w:type="paragraph" w:styleId="1">
    <w:name w:val="heading 1"/>
    <w:basedOn w:val="a0"/>
    <w:next w:val="a0"/>
    <w:autoRedefine/>
    <w:qFormat/>
    <w:rsid w:val="00F319C6"/>
    <w:pPr>
      <w:keepNext/>
      <w:numPr>
        <w:numId w:val="42"/>
      </w:numPr>
      <w:outlineLvl w:val="0"/>
    </w:pPr>
    <w:rPr>
      <w:rFonts w:ascii="ＭＳ ゴシック" w:eastAsia="ＭＳ ゴシック" w:hAnsi="ＭＳ ゴシック"/>
      <w:b/>
      <w:sz w:val="20"/>
      <w:szCs w:val="20"/>
    </w:rPr>
  </w:style>
  <w:style w:type="paragraph" w:styleId="2">
    <w:name w:val="heading 2"/>
    <w:basedOn w:val="a0"/>
    <w:next w:val="a1"/>
    <w:qFormat/>
    <w:rsid w:val="00D22520"/>
    <w:pPr>
      <w:keepNext/>
      <w:numPr>
        <w:ilvl w:val="1"/>
        <w:numId w:val="22"/>
      </w:numPr>
      <w:outlineLvl w:val="1"/>
    </w:pPr>
    <w:rPr>
      <w:rFonts w:hAnsi="ＭＳ 明朝"/>
    </w:rPr>
  </w:style>
  <w:style w:type="paragraph" w:styleId="3">
    <w:name w:val="heading 3"/>
    <w:basedOn w:val="a0"/>
    <w:next w:val="a1"/>
    <w:qFormat/>
    <w:rsid w:val="00D22520"/>
    <w:pPr>
      <w:keepNext/>
      <w:numPr>
        <w:numId w:val="38"/>
      </w:numPr>
      <w:outlineLvl w:val="2"/>
    </w:pPr>
    <w:rPr>
      <w:rFonts w:hAnsi="Times New Roma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0"/>
    <w:rsid w:val="00D22520"/>
    <w:pPr>
      <w:autoSpaceDE w:val="0"/>
      <w:autoSpaceDN w:val="0"/>
      <w:adjustRightInd w:val="0"/>
    </w:pPr>
    <w:rPr>
      <w:rFonts w:hAnsi="Times New Roman"/>
      <w:kern w:val="0"/>
      <w:szCs w:val="21"/>
    </w:rPr>
  </w:style>
  <w:style w:type="paragraph" w:customStyle="1" w:styleId="a6">
    <w:name w:val="標題（日）"/>
    <w:basedOn w:val="a0"/>
    <w:rsid w:val="005F7F56"/>
    <w:pPr>
      <w:jc w:val="center"/>
    </w:pPr>
    <w:rPr>
      <w:rFonts w:ascii="Times New Roman" w:hAnsi="Times New Roman"/>
      <w:sz w:val="28"/>
    </w:rPr>
  </w:style>
  <w:style w:type="paragraph" w:customStyle="1" w:styleId="a7">
    <w:name w:val="副題（日）"/>
    <w:basedOn w:val="a6"/>
    <w:rsid w:val="00D22520"/>
    <w:rPr>
      <w:rFonts w:ascii="ＭＳ 明朝" w:hAnsi="ＭＳ 明朝"/>
      <w:sz w:val="21"/>
    </w:rPr>
  </w:style>
  <w:style w:type="paragraph" w:customStyle="1" w:styleId="a8">
    <w:name w:val="著者名(日)"/>
    <w:basedOn w:val="a7"/>
    <w:rsid w:val="00D22520"/>
  </w:style>
  <w:style w:type="paragraph" w:customStyle="1" w:styleId="a9">
    <w:name w:val="標題（英）"/>
    <w:basedOn w:val="a7"/>
    <w:rsid w:val="00D22520"/>
  </w:style>
  <w:style w:type="paragraph" w:customStyle="1" w:styleId="aa">
    <w:name w:val="要旨＆キーワード（日）"/>
    <w:basedOn w:val="a0"/>
    <w:rsid w:val="00D22520"/>
  </w:style>
  <w:style w:type="paragraph" w:customStyle="1" w:styleId="ab">
    <w:name w:val="章"/>
    <w:basedOn w:val="a0"/>
    <w:rsid w:val="00D22520"/>
    <w:rPr>
      <w:rFonts w:hAnsi="ＭＳ 明朝"/>
    </w:rPr>
  </w:style>
  <w:style w:type="paragraph" w:customStyle="1" w:styleId="ac">
    <w:name w:val="学会論文本文"/>
    <w:basedOn w:val="a0"/>
    <w:rsid w:val="00C01F83"/>
    <w:pPr>
      <w:ind w:firstLineChars="100" w:firstLine="210"/>
    </w:pPr>
    <w:rPr>
      <w:rFonts w:ascii="Times New Roman" w:hAnsi="Times New Roman"/>
    </w:rPr>
  </w:style>
  <w:style w:type="paragraph" w:customStyle="1" w:styleId="ad">
    <w:name w:val="要旨＆キーワード（英）"/>
    <w:basedOn w:val="aa"/>
    <w:rsid w:val="00D22520"/>
    <w:rPr>
      <w:rFonts w:ascii="Times New Roman" w:hAnsi="Times New Roman"/>
    </w:rPr>
  </w:style>
  <w:style w:type="paragraph" w:customStyle="1" w:styleId="ae">
    <w:name w:val="副題（英）"/>
    <w:basedOn w:val="a7"/>
    <w:rsid w:val="00D22520"/>
    <w:rPr>
      <w:rFonts w:ascii="Times New Roman" w:hAnsi="Times New Roman"/>
    </w:rPr>
  </w:style>
  <w:style w:type="paragraph" w:customStyle="1" w:styleId="af">
    <w:name w:val="著者名（英）"/>
    <w:basedOn w:val="a8"/>
    <w:rsid w:val="00D22520"/>
    <w:rPr>
      <w:rFonts w:ascii="Times New Roman" w:hAnsi="Times New Roman"/>
    </w:rPr>
  </w:style>
  <w:style w:type="paragraph" w:styleId="af0">
    <w:name w:val="Document Map"/>
    <w:basedOn w:val="a0"/>
    <w:semiHidden/>
    <w:rsid w:val="00D22520"/>
    <w:pPr>
      <w:shd w:val="clear" w:color="auto" w:fill="000080"/>
    </w:pPr>
    <w:rPr>
      <w:rFonts w:ascii="Arial" w:eastAsia="ＭＳ ゴシック" w:hAnsi="Arial"/>
    </w:rPr>
  </w:style>
  <w:style w:type="paragraph" w:styleId="a1">
    <w:name w:val="Normal Indent"/>
    <w:basedOn w:val="a0"/>
    <w:rsid w:val="00D22520"/>
    <w:pPr>
      <w:ind w:left="851"/>
    </w:pPr>
  </w:style>
  <w:style w:type="paragraph" w:styleId="10">
    <w:name w:val="toc 1"/>
    <w:basedOn w:val="a0"/>
    <w:next w:val="a0"/>
    <w:autoRedefine/>
    <w:semiHidden/>
    <w:rsid w:val="00D22520"/>
  </w:style>
  <w:style w:type="paragraph" w:styleId="20">
    <w:name w:val="toc 2"/>
    <w:basedOn w:val="a0"/>
    <w:next w:val="a0"/>
    <w:autoRedefine/>
    <w:semiHidden/>
    <w:rsid w:val="00D22520"/>
    <w:pPr>
      <w:ind w:left="210"/>
    </w:pPr>
  </w:style>
  <w:style w:type="paragraph" w:styleId="30">
    <w:name w:val="toc 3"/>
    <w:basedOn w:val="a0"/>
    <w:next w:val="a0"/>
    <w:autoRedefine/>
    <w:semiHidden/>
    <w:rsid w:val="00D22520"/>
    <w:pPr>
      <w:ind w:left="420"/>
    </w:pPr>
  </w:style>
  <w:style w:type="paragraph" w:styleId="4">
    <w:name w:val="toc 4"/>
    <w:basedOn w:val="a0"/>
    <w:next w:val="a0"/>
    <w:autoRedefine/>
    <w:semiHidden/>
    <w:rsid w:val="00D22520"/>
    <w:pPr>
      <w:ind w:left="630"/>
    </w:pPr>
  </w:style>
  <w:style w:type="paragraph" w:styleId="5">
    <w:name w:val="toc 5"/>
    <w:basedOn w:val="a0"/>
    <w:next w:val="a0"/>
    <w:autoRedefine/>
    <w:semiHidden/>
    <w:rsid w:val="00D22520"/>
    <w:pPr>
      <w:ind w:left="840"/>
    </w:pPr>
  </w:style>
  <w:style w:type="paragraph" w:styleId="6">
    <w:name w:val="toc 6"/>
    <w:basedOn w:val="a0"/>
    <w:next w:val="a0"/>
    <w:autoRedefine/>
    <w:semiHidden/>
    <w:rsid w:val="00D22520"/>
    <w:pPr>
      <w:ind w:left="1050"/>
    </w:pPr>
  </w:style>
  <w:style w:type="paragraph" w:styleId="7">
    <w:name w:val="toc 7"/>
    <w:basedOn w:val="a0"/>
    <w:next w:val="a0"/>
    <w:autoRedefine/>
    <w:semiHidden/>
    <w:rsid w:val="00D22520"/>
    <w:pPr>
      <w:ind w:left="1260"/>
    </w:pPr>
  </w:style>
  <w:style w:type="paragraph" w:styleId="8">
    <w:name w:val="toc 8"/>
    <w:basedOn w:val="a0"/>
    <w:next w:val="a0"/>
    <w:autoRedefine/>
    <w:semiHidden/>
    <w:rsid w:val="00D22520"/>
    <w:pPr>
      <w:ind w:left="1470"/>
    </w:pPr>
  </w:style>
  <w:style w:type="paragraph" w:styleId="9">
    <w:name w:val="toc 9"/>
    <w:basedOn w:val="a0"/>
    <w:next w:val="a0"/>
    <w:autoRedefine/>
    <w:semiHidden/>
    <w:rsid w:val="00D22520"/>
    <w:pPr>
      <w:ind w:left="1680"/>
    </w:pPr>
  </w:style>
  <w:style w:type="character" w:styleId="af1">
    <w:name w:val="annotation reference"/>
    <w:semiHidden/>
    <w:rsid w:val="00C01F83"/>
    <w:rPr>
      <w:sz w:val="18"/>
      <w:szCs w:val="18"/>
    </w:rPr>
  </w:style>
  <w:style w:type="paragraph" w:styleId="a">
    <w:name w:val="List Bullet"/>
    <w:basedOn w:val="a0"/>
    <w:autoRedefine/>
    <w:rsid w:val="00D22520"/>
    <w:pPr>
      <w:numPr>
        <w:numId w:val="30"/>
      </w:numPr>
    </w:pPr>
  </w:style>
  <w:style w:type="paragraph" w:styleId="af2">
    <w:name w:val="annotation text"/>
    <w:basedOn w:val="a0"/>
    <w:semiHidden/>
    <w:rsid w:val="00C01F83"/>
    <w:pPr>
      <w:jc w:val="left"/>
    </w:pPr>
  </w:style>
  <w:style w:type="paragraph" w:styleId="af3">
    <w:name w:val="annotation subject"/>
    <w:basedOn w:val="af2"/>
    <w:next w:val="af2"/>
    <w:semiHidden/>
    <w:rsid w:val="00C01F83"/>
    <w:rPr>
      <w:b/>
      <w:bCs/>
    </w:rPr>
  </w:style>
  <w:style w:type="paragraph" w:styleId="af4">
    <w:name w:val="Balloon Text"/>
    <w:basedOn w:val="a0"/>
    <w:semiHidden/>
    <w:rsid w:val="00C01F83"/>
    <w:rPr>
      <w:rFonts w:ascii="Arial" w:eastAsia="ＭＳ ゴシック" w:hAnsi="Arial"/>
      <w:szCs w:val="18"/>
    </w:rPr>
  </w:style>
  <w:style w:type="paragraph" w:styleId="af5">
    <w:name w:val="header"/>
    <w:basedOn w:val="a0"/>
    <w:rsid w:val="0076093C"/>
    <w:pPr>
      <w:tabs>
        <w:tab w:val="center" w:pos="4252"/>
        <w:tab w:val="right" w:pos="8504"/>
      </w:tabs>
      <w:snapToGrid w:val="0"/>
    </w:pPr>
  </w:style>
  <w:style w:type="paragraph" w:styleId="af6">
    <w:name w:val="footer"/>
    <w:basedOn w:val="a0"/>
    <w:link w:val="af7"/>
    <w:uiPriority w:val="99"/>
    <w:rsid w:val="0076093C"/>
    <w:pPr>
      <w:tabs>
        <w:tab w:val="center" w:pos="4252"/>
        <w:tab w:val="right" w:pos="8504"/>
      </w:tabs>
      <w:snapToGrid w:val="0"/>
    </w:pPr>
  </w:style>
  <w:style w:type="table" w:styleId="af8">
    <w:name w:val="Table Grid"/>
    <w:basedOn w:val="a3"/>
    <w:rsid w:val="00D761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0"/>
    <w:uiPriority w:val="34"/>
    <w:qFormat/>
    <w:rsid w:val="001F590F"/>
    <w:pPr>
      <w:ind w:leftChars="400" w:left="840"/>
    </w:pPr>
  </w:style>
  <w:style w:type="character" w:customStyle="1" w:styleId="af7">
    <w:name w:val="フッター (文字)"/>
    <w:link w:val="af6"/>
    <w:uiPriority w:val="99"/>
    <w:rsid w:val="00854E53"/>
    <w:rPr>
      <w:kern w:val="2"/>
      <w:sz w:val="21"/>
      <w:szCs w:val="24"/>
    </w:rPr>
  </w:style>
  <w:style w:type="paragraph" w:customStyle="1" w:styleId="afa">
    <w:name w:val="[段落スタイルなし]"/>
    <w:rsid w:val="00E45790"/>
    <w:pPr>
      <w:widowControl w:val="0"/>
      <w:autoSpaceDE w:val="0"/>
      <w:autoSpaceDN w:val="0"/>
      <w:adjustRightInd w:val="0"/>
      <w:spacing w:line="420" w:lineRule="auto"/>
      <w:jc w:val="both"/>
      <w:textAlignment w:val="center"/>
    </w:pPr>
    <w:rPr>
      <w:rFonts w:ascii="小塚明朝 Std" w:eastAsia="小塚明朝 Std" w:cs="小塚明朝 Std"/>
      <w:color w:val="000000"/>
      <w:sz w:val="18"/>
      <w:szCs w:val="18"/>
      <w:lang w:val="ja-JP"/>
    </w:rPr>
  </w:style>
  <w:style w:type="character" w:customStyle="1" w:styleId="R10Q">
    <w:name w:val="基本R・10Q"/>
    <w:uiPriority w:val="99"/>
    <w:rsid w:val="00E45790"/>
    <w:rPr>
      <w:rFonts w:ascii="ATC-52364f5c90e857fa672c*R" w:eastAsia="ATC-52364f5c90e857fa672c*R" w:cs="ATC-52364f5c90e857fa672c*R"/>
      <w:sz w:val="14"/>
      <w:szCs w:val="14"/>
    </w:rPr>
  </w:style>
  <w:style w:type="paragraph" w:customStyle="1" w:styleId="afb">
    <w:name w:val="[基本段落]"/>
    <w:basedOn w:val="afa"/>
    <w:uiPriority w:val="99"/>
    <w:rsid w:val="005700DF"/>
    <w:pPr>
      <w:spacing w:line="283" w:lineRule="atLeast"/>
    </w:pPr>
    <w:rPr>
      <w:rFonts w:ascii="ATC-52364f5c90e857fa672c*R" w:eastAsia="ATC-52364f5c90e857fa672c*R" w:cs="ATC-52364f5c90e857fa672c*R"/>
    </w:rPr>
  </w:style>
  <w:style w:type="character" w:customStyle="1" w:styleId="13Q">
    <w:name w:val="太ゴ・13Q"/>
    <w:uiPriority w:val="99"/>
    <w:rsid w:val="005700DF"/>
    <w:rPr>
      <w:rFonts w:ascii="A-OTF 太ゴB101 Pro Bold" w:eastAsia="A-OTF 太ゴB101 Pro Bold" w:cs="A-OTF 太ゴB101 Pro Bold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3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309270\Application%20Data\Microsoft\Templates\PM&#23398;&#20250;&#35542;&#25991;&#29992;&#12486;&#12531;&#12503;&#12524;&#12540;&#12488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ABB14-2879-0B40-9C08-BCC64D23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Settings\E309270\Application Data\Microsoft\Templates\PM学会論文用テンプレート.dot</Template>
  <TotalTime>0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標題（日本語）</vt:lpstr>
    </vt:vector>
  </TitlesOfParts>
  <Manager>青木智之</Manager>
  <Company>㈱日立製作所 電力システム社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青木智之</dc:creator>
  <cp:keywords/>
  <cp:lastModifiedBy>松崎元</cp:lastModifiedBy>
  <cp:revision>2</cp:revision>
  <cp:lastPrinted>2013-06-27T04:38:00Z</cp:lastPrinted>
  <dcterms:created xsi:type="dcterms:W3CDTF">2020-06-29T00:38:00Z</dcterms:created>
  <dcterms:modified xsi:type="dcterms:W3CDTF">2020-06-29T00:38:00Z</dcterms:modified>
</cp:coreProperties>
</file>